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4C" w:rsidRDefault="00B6284C" w:rsidP="007234A1">
      <w:pPr>
        <w:rPr>
          <w:sz w:val="24"/>
          <w:szCs w:val="24"/>
        </w:rPr>
      </w:pPr>
    </w:p>
    <w:p w:rsidR="00B6284C" w:rsidRDefault="00B6284C" w:rsidP="002A7F1D">
      <w:pPr>
        <w:pStyle w:val="ListParagraph"/>
        <w:spacing w:after="0" w:line="240" w:lineRule="atLeast"/>
        <w:ind w:left="-360"/>
        <w:jc w:val="both"/>
        <w:rPr>
          <w:rFonts w:ascii="Times New Roman" w:hAnsi="Times New Roman"/>
          <w:b/>
          <w:sz w:val="32"/>
          <w:szCs w:val="32"/>
        </w:rPr>
      </w:pPr>
      <w:r w:rsidRPr="002A7F1D">
        <w:rPr>
          <w:rFonts w:ascii="Times New Roman" w:hAnsi="Times New Roman"/>
          <w:color w:val="00000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32.75pt">
            <v:imagedata r:id="rId7" o:title=""/>
          </v:shape>
        </w:pict>
      </w:r>
      <w:r>
        <w:rPr>
          <w:rFonts w:ascii="Times New Roman" w:hAnsi="Times New Roman"/>
          <w:b/>
          <w:sz w:val="32"/>
          <w:szCs w:val="32"/>
        </w:rPr>
        <w:t>1.</w:t>
      </w:r>
    </w:p>
    <w:p w:rsidR="00B6284C" w:rsidRDefault="00B6284C" w:rsidP="002A7F1D">
      <w:pPr>
        <w:pStyle w:val="ListParagraph"/>
        <w:spacing w:after="0" w:line="240" w:lineRule="atLeast"/>
        <w:ind w:left="-360"/>
        <w:jc w:val="both"/>
        <w:rPr>
          <w:rFonts w:ascii="Times New Roman" w:hAnsi="Times New Roman"/>
          <w:b/>
          <w:sz w:val="32"/>
          <w:szCs w:val="32"/>
        </w:rPr>
      </w:pPr>
    </w:p>
    <w:p w:rsidR="00B6284C" w:rsidRPr="00F241C5" w:rsidRDefault="00B6284C" w:rsidP="002A7F1D">
      <w:pPr>
        <w:pStyle w:val="ListParagraph"/>
        <w:spacing w:after="0" w:line="240" w:lineRule="atLeast"/>
        <w:ind w:left="-360"/>
        <w:jc w:val="both"/>
        <w:rPr>
          <w:rFonts w:ascii="Times New Roman" w:hAnsi="Times New Roman"/>
          <w:b/>
          <w:sz w:val="32"/>
          <w:szCs w:val="32"/>
        </w:rPr>
      </w:pPr>
      <w:r w:rsidRPr="00F241C5">
        <w:rPr>
          <w:rFonts w:ascii="Times New Roman" w:hAnsi="Times New Roman"/>
          <w:b/>
          <w:sz w:val="32"/>
          <w:szCs w:val="32"/>
        </w:rPr>
        <w:t>Общие сведения об объекте (территории)</w:t>
      </w:r>
    </w:p>
    <w:p w:rsidR="00B6284C" w:rsidRPr="00464813" w:rsidRDefault="00B6284C" w:rsidP="007234A1">
      <w:pPr>
        <w:pStyle w:val="ListParagraph"/>
        <w:spacing w:after="0" w:line="240" w:lineRule="atLeast"/>
        <w:ind w:left="1320"/>
        <w:jc w:val="both"/>
        <w:rPr>
          <w:rFonts w:ascii="Times New Roman" w:hAnsi="Times New Roman"/>
          <w:b/>
          <w:i/>
          <w:sz w:val="32"/>
          <w:szCs w:val="32"/>
        </w:rPr>
      </w:pPr>
      <w:r w:rsidRPr="00464813">
        <w:rPr>
          <w:rFonts w:ascii="Times New Roman" w:hAnsi="Times New Roman"/>
          <w:b/>
          <w:i/>
          <w:sz w:val="32"/>
          <w:szCs w:val="32"/>
        </w:rPr>
        <w:t>Министерство образования и науки Республики Дагестан</w:t>
      </w:r>
    </w:p>
    <w:p w:rsidR="00B6284C" w:rsidRPr="00F50865" w:rsidRDefault="00B6284C" w:rsidP="007234A1">
      <w:pPr>
        <w:spacing w:line="240" w:lineRule="atLeast"/>
        <w:rPr>
          <w:b/>
          <w:sz w:val="32"/>
          <w:szCs w:val="32"/>
        </w:rPr>
      </w:pPr>
    </w:p>
    <w:tbl>
      <w:tblPr>
        <w:tblW w:w="5250" w:type="dxa"/>
        <w:tblCellMar>
          <w:left w:w="0" w:type="dxa"/>
          <w:right w:w="0" w:type="dxa"/>
        </w:tblCellMar>
        <w:tblLook w:val="00A0"/>
      </w:tblPr>
      <w:tblGrid>
        <w:gridCol w:w="1530"/>
        <w:gridCol w:w="3720"/>
      </w:tblGrid>
      <w:tr w:rsidR="00B6284C" w:rsidRPr="005361D9" w:rsidTr="0070664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5361D9" w:rsidRDefault="00B6284C" w:rsidP="00706647">
            <w:pPr>
              <w:jc w:val="right"/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</w:pPr>
            <w:r w:rsidRPr="005361D9"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  <w:t>адрес: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5361D9" w:rsidRDefault="00B6284C" w:rsidP="00706647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5361D9">
              <w:rPr>
                <w:rFonts w:ascii="Verdana" w:hAnsi="Verdana" w:cs="Tahoma"/>
                <w:sz w:val="20"/>
                <w:szCs w:val="20"/>
                <w:lang w:eastAsia="ru-RU"/>
              </w:rPr>
              <w:t>РД, г.Махачкала, ул. Даниялова, дом 32</w:t>
            </w:r>
          </w:p>
        </w:tc>
      </w:tr>
      <w:tr w:rsidR="00B6284C" w:rsidRPr="005361D9" w:rsidTr="0070664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5361D9" w:rsidRDefault="00B6284C" w:rsidP="00706647">
            <w:pPr>
              <w:jc w:val="right"/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</w:pPr>
            <w:r w:rsidRPr="005361D9"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  <w:t>почтовый   адрес: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5361D9" w:rsidRDefault="00B6284C" w:rsidP="00706647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5361D9">
              <w:rPr>
                <w:rFonts w:ascii="Verdana" w:hAnsi="Verdana" w:cs="Tahoma"/>
                <w:sz w:val="20"/>
                <w:szCs w:val="20"/>
                <w:lang w:eastAsia="ru-RU"/>
              </w:rPr>
              <w:t>Республика Дагестан, ул. Даниялова, дом 32, 367001.</w:t>
            </w:r>
          </w:p>
        </w:tc>
      </w:tr>
      <w:tr w:rsidR="00B6284C" w:rsidRPr="005361D9" w:rsidTr="0070664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5361D9" w:rsidRDefault="00B6284C" w:rsidP="00706647">
            <w:pPr>
              <w:jc w:val="right"/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</w:pPr>
            <w:r w:rsidRPr="005361D9"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  <w:t>телефон: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5361D9" w:rsidRDefault="00B6284C" w:rsidP="00706647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5361D9">
              <w:rPr>
                <w:rFonts w:ascii="Verdana" w:hAnsi="Verdana" w:cs="Tahoma"/>
                <w:sz w:val="20"/>
                <w:szCs w:val="20"/>
                <w:lang w:eastAsia="ru-RU"/>
              </w:rPr>
              <w:t>+7(8722) 67-84-50</w:t>
            </w:r>
          </w:p>
        </w:tc>
      </w:tr>
      <w:tr w:rsidR="00B6284C" w:rsidRPr="005361D9" w:rsidTr="0070664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5361D9" w:rsidRDefault="00B6284C" w:rsidP="00706647">
            <w:pPr>
              <w:jc w:val="right"/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</w:pPr>
            <w:r w:rsidRPr="005361D9"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  <w:t>факс: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5361D9" w:rsidRDefault="00B6284C" w:rsidP="00706647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r w:rsidRPr="005361D9">
              <w:rPr>
                <w:rFonts w:ascii="Verdana" w:hAnsi="Verdana" w:cs="Tahoma"/>
                <w:sz w:val="20"/>
                <w:szCs w:val="20"/>
                <w:lang w:eastAsia="ru-RU"/>
              </w:rPr>
              <w:t>+7(8722) 67-84-50</w:t>
            </w:r>
          </w:p>
        </w:tc>
      </w:tr>
      <w:tr w:rsidR="00B6284C" w:rsidRPr="005361D9" w:rsidTr="0070664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5361D9" w:rsidRDefault="00B6284C" w:rsidP="00706647">
            <w:pPr>
              <w:jc w:val="right"/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</w:pPr>
            <w:r w:rsidRPr="005361D9">
              <w:rPr>
                <w:rFonts w:ascii="Verdana" w:hAnsi="Verdana" w:cs="Tahoma"/>
                <w:color w:val="999999"/>
                <w:sz w:val="20"/>
                <w:szCs w:val="20"/>
                <w:lang w:eastAsia="ru-RU"/>
              </w:rPr>
              <w:t>e-mail: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5361D9" w:rsidRDefault="00B6284C" w:rsidP="00706647">
            <w:pPr>
              <w:rPr>
                <w:rFonts w:ascii="Tahoma" w:hAnsi="Tahoma" w:cs="Tahoma"/>
                <w:sz w:val="18"/>
                <w:szCs w:val="18"/>
                <w:lang w:eastAsia="ru-RU"/>
              </w:rPr>
            </w:pPr>
            <w:hyperlink r:id="rId8" w:history="1">
              <w:r w:rsidRPr="005361D9">
                <w:rPr>
                  <w:rFonts w:ascii="Verdana" w:hAnsi="Verdana" w:cs="Tahoma"/>
                  <w:color w:val="002AFF"/>
                  <w:sz w:val="20"/>
                  <w:szCs w:val="20"/>
                  <w:u w:val="single"/>
                  <w:lang w:eastAsia="ru-RU"/>
                </w:rPr>
                <w:t>dagminobr@e-dag.ru</w:t>
              </w:r>
            </w:hyperlink>
          </w:p>
        </w:tc>
      </w:tr>
    </w:tbl>
    <w:p w:rsidR="00B6284C" w:rsidRDefault="00B6284C" w:rsidP="007234A1">
      <w:pPr>
        <w:spacing w:line="240" w:lineRule="atLeast"/>
        <w:rPr>
          <w:sz w:val="24"/>
          <w:szCs w:val="24"/>
          <w:u w:val="single"/>
        </w:rPr>
      </w:pPr>
    </w:p>
    <w:p w:rsidR="00B6284C" w:rsidRPr="00CF4964" w:rsidRDefault="00B6284C" w:rsidP="007234A1">
      <w:pPr>
        <w:spacing w:line="240" w:lineRule="atLeast"/>
        <w:rPr>
          <w:sz w:val="16"/>
          <w:szCs w:val="16"/>
        </w:rPr>
      </w:pPr>
      <w:r w:rsidRPr="00AA643D">
        <w:rPr>
          <w:sz w:val="16"/>
          <w:szCs w:val="16"/>
        </w:rPr>
        <w:t>(наименование вышестоящей организации по принадлежности, наименование, адрес, телефон, факс, адрес электронной почты органа (организации), являющегося правообладателем объекта (территории))</w:t>
      </w:r>
    </w:p>
    <w:p w:rsidR="00B6284C" w:rsidRDefault="00B6284C" w:rsidP="007234A1">
      <w:pPr>
        <w:rPr>
          <w:sz w:val="24"/>
          <w:szCs w:val="24"/>
        </w:rPr>
      </w:pPr>
    </w:p>
    <w:p w:rsidR="00B6284C" w:rsidRPr="001B569D" w:rsidRDefault="00B6284C" w:rsidP="007234A1">
      <w:pPr>
        <w:rPr>
          <w:b/>
          <w:sz w:val="24"/>
          <w:szCs w:val="24"/>
        </w:rPr>
      </w:pPr>
      <w:r w:rsidRPr="003F3F78">
        <w:rPr>
          <w:b/>
          <w:sz w:val="24"/>
          <w:szCs w:val="24"/>
          <w:u w:val="single"/>
        </w:rPr>
        <w:t xml:space="preserve">РД, </w:t>
      </w:r>
      <w:r>
        <w:rPr>
          <w:b/>
          <w:sz w:val="24"/>
          <w:szCs w:val="24"/>
          <w:u w:val="single"/>
        </w:rPr>
        <w:t>Хасавюртовский район п/о Новогагатлис.Буденовка</w:t>
      </w:r>
      <w:r w:rsidRPr="003F3F78">
        <w:rPr>
          <w:b/>
          <w:sz w:val="24"/>
          <w:szCs w:val="24"/>
          <w:u w:val="single"/>
        </w:rPr>
        <w:t>Ахвахского района  , телефон –8-</w:t>
      </w:r>
      <w:r>
        <w:rPr>
          <w:b/>
          <w:sz w:val="24"/>
          <w:szCs w:val="24"/>
          <w:u w:val="single"/>
        </w:rPr>
        <w:t xml:space="preserve">963 413 47 14 </w:t>
      </w:r>
      <w:r w:rsidRPr="003F3F78">
        <w:rPr>
          <w:b/>
          <w:sz w:val="24"/>
          <w:szCs w:val="24"/>
          <w:u w:val="single"/>
        </w:rPr>
        <w:t xml:space="preserve">,электронная почта </w:t>
      </w:r>
      <w:r>
        <w:rPr>
          <w:b/>
          <w:sz w:val="24"/>
          <w:szCs w:val="24"/>
          <w:u w:val="single"/>
        </w:rPr>
        <w:t>–</w:t>
      </w:r>
      <w:r>
        <w:rPr>
          <w:b/>
          <w:sz w:val="24"/>
          <w:szCs w:val="24"/>
          <w:u w:val="single"/>
          <w:lang w:val="en-US"/>
        </w:rPr>
        <w:t>budenovskaya</w:t>
      </w:r>
      <w:r w:rsidRPr="001B569D">
        <w:rPr>
          <w:b/>
          <w:sz w:val="24"/>
          <w:szCs w:val="24"/>
          <w:u w:val="single"/>
        </w:rPr>
        <w:t>@</w:t>
      </w:r>
      <w:r>
        <w:rPr>
          <w:b/>
          <w:sz w:val="24"/>
          <w:szCs w:val="24"/>
          <w:u w:val="single"/>
          <w:lang w:val="en-US"/>
        </w:rPr>
        <w:t>yandex</w:t>
      </w:r>
      <w:r w:rsidRPr="001B569D"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  <w:lang w:val="en-US"/>
        </w:rPr>
        <w:t>ru</w:t>
      </w:r>
    </w:p>
    <w:p w:rsidR="00B6284C" w:rsidRPr="003F3F78" w:rsidRDefault="00B6284C" w:rsidP="007234A1">
      <w:pPr>
        <w:rPr>
          <w:sz w:val="16"/>
          <w:szCs w:val="16"/>
        </w:rPr>
      </w:pPr>
      <w:r w:rsidRPr="003F3F78">
        <w:rPr>
          <w:sz w:val="16"/>
          <w:szCs w:val="16"/>
        </w:rPr>
        <w:t>(адрес объекта (территории),телефон, электронная почта)</w:t>
      </w:r>
    </w:p>
    <w:p w:rsidR="00B6284C" w:rsidRDefault="00B6284C" w:rsidP="007234A1">
      <w:pPr>
        <w:rPr>
          <w:sz w:val="16"/>
          <w:szCs w:val="16"/>
        </w:rPr>
      </w:pPr>
    </w:p>
    <w:p w:rsidR="00B6284C" w:rsidRPr="003F3F78" w:rsidRDefault="00B6284C" w:rsidP="007234A1">
      <w:pPr>
        <w:rPr>
          <w:b/>
          <w:sz w:val="24"/>
          <w:szCs w:val="24"/>
          <w:u w:val="single"/>
        </w:rPr>
      </w:pPr>
      <w:r w:rsidRPr="003F3F78">
        <w:rPr>
          <w:b/>
          <w:sz w:val="24"/>
          <w:szCs w:val="24"/>
          <w:u w:val="single"/>
        </w:rPr>
        <w:t>Образовательный (</w:t>
      </w:r>
      <w:r>
        <w:rPr>
          <w:b/>
          <w:sz w:val="24"/>
          <w:szCs w:val="24"/>
          <w:u w:val="single"/>
        </w:rPr>
        <w:t>основное</w:t>
      </w:r>
      <w:r w:rsidRPr="003F3F78">
        <w:rPr>
          <w:b/>
          <w:sz w:val="24"/>
          <w:szCs w:val="24"/>
          <w:u w:val="single"/>
        </w:rPr>
        <w:t xml:space="preserve"> общее образование).</w:t>
      </w:r>
    </w:p>
    <w:p w:rsidR="00B6284C" w:rsidRDefault="00B6284C" w:rsidP="007234A1">
      <w:pPr>
        <w:rPr>
          <w:sz w:val="16"/>
          <w:szCs w:val="16"/>
        </w:rPr>
      </w:pPr>
      <w:r>
        <w:rPr>
          <w:sz w:val="16"/>
          <w:szCs w:val="16"/>
        </w:rPr>
        <w:t>(основной вид деятельности органа (организации))</w:t>
      </w:r>
    </w:p>
    <w:p w:rsidR="00B6284C" w:rsidRDefault="00B6284C" w:rsidP="007234A1">
      <w:pPr>
        <w:rPr>
          <w:sz w:val="16"/>
          <w:szCs w:val="16"/>
        </w:rPr>
      </w:pPr>
    </w:p>
    <w:p w:rsidR="00B6284C" w:rsidRPr="003F3F78" w:rsidRDefault="00B6284C" w:rsidP="007234A1">
      <w:pPr>
        <w:rPr>
          <w:b/>
          <w:sz w:val="24"/>
          <w:szCs w:val="24"/>
          <w:u w:val="single"/>
        </w:rPr>
      </w:pPr>
      <w:r w:rsidRPr="003F3F78">
        <w:rPr>
          <w:b/>
          <w:sz w:val="24"/>
          <w:szCs w:val="24"/>
          <w:u w:val="single"/>
          <w:lang w:val="en-US"/>
        </w:rPr>
        <w:t>III</w:t>
      </w:r>
      <w:r w:rsidRPr="003F3F78">
        <w:rPr>
          <w:b/>
          <w:sz w:val="24"/>
          <w:szCs w:val="24"/>
          <w:u w:val="single"/>
        </w:rPr>
        <w:t>категория опасности</w:t>
      </w:r>
    </w:p>
    <w:p w:rsidR="00B6284C" w:rsidRDefault="00B6284C" w:rsidP="007234A1">
      <w:pPr>
        <w:rPr>
          <w:sz w:val="16"/>
          <w:szCs w:val="16"/>
        </w:rPr>
      </w:pPr>
      <w:r>
        <w:rPr>
          <w:sz w:val="16"/>
          <w:szCs w:val="16"/>
        </w:rPr>
        <w:t xml:space="preserve"> (категория опасности объекта (территории))</w:t>
      </w:r>
    </w:p>
    <w:p w:rsidR="00B6284C" w:rsidRDefault="00B6284C" w:rsidP="007234A1">
      <w:pPr>
        <w:rPr>
          <w:sz w:val="16"/>
          <w:szCs w:val="16"/>
        </w:rPr>
      </w:pPr>
    </w:p>
    <w:p w:rsidR="00B6284C" w:rsidRPr="003F3F78" w:rsidRDefault="00B6284C" w:rsidP="007234A1">
      <w:pPr>
        <w:rPr>
          <w:b/>
          <w:sz w:val="24"/>
          <w:szCs w:val="24"/>
          <w:u w:val="single"/>
        </w:rPr>
      </w:pPr>
      <w:r w:rsidRPr="003F3F78">
        <w:rPr>
          <w:b/>
          <w:sz w:val="24"/>
          <w:szCs w:val="24"/>
          <w:u w:val="single"/>
        </w:rPr>
        <w:t>S</w:t>
      </w:r>
      <w:r w:rsidRPr="003F3F78">
        <w:rPr>
          <w:b/>
          <w:sz w:val="16"/>
          <w:szCs w:val="16"/>
          <w:u w:val="single"/>
        </w:rPr>
        <w:t>общая</w:t>
      </w:r>
      <w:r w:rsidRPr="003F3F78">
        <w:rPr>
          <w:b/>
          <w:sz w:val="24"/>
          <w:szCs w:val="24"/>
          <w:u w:val="single"/>
        </w:rPr>
        <w:t xml:space="preserve">= </w:t>
      </w:r>
      <w:r>
        <w:rPr>
          <w:b/>
          <w:sz w:val="24"/>
          <w:szCs w:val="24"/>
          <w:u w:val="single"/>
        </w:rPr>
        <w:t>1369</w:t>
      </w:r>
      <w:r w:rsidRPr="003F3F78">
        <w:rPr>
          <w:b/>
          <w:sz w:val="24"/>
          <w:szCs w:val="24"/>
          <w:u w:val="single"/>
        </w:rPr>
        <w:t>кв.м., Р = 148метра.</w:t>
      </w:r>
    </w:p>
    <w:p w:rsidR="00B6284C" w:rsidRDefault="00B6284C" w:rsidP="007234A1">
      <w:pPr>
        <w:rPr>
          <w:sz w:val="16"/>
          <w:szCs w:val="16"/>
        </w:rPr>
      </w:pPr>
      <w:r>
        <w:rPr>
          <w:sz w:val="16"/>
          <w:szCs w:val="16"/>
        </w:rPr>
        <w:t xml:space="preserve"> (общая площадь объекта (территории), кв.м.,  протяжённость периметра, м.)</w:t>
      </w:r>
    </w:p>
    <w:p w:rsidR="00B6284C" w:rsidRDefault="00B6284C" w:rsidP="007234A1">
      <w:pPr>
        <w:rPr>
          <w:sz w:val="16"/>
          <w:szCs w:val="16"/>
        </w:rPr>
      </w:pPr>
    </w:p>
    <w:p w:rsidR="00B6284C" w:rsidRPr="003F3F78" w:rsidRDefault="00B6284C" w:rsidP="007234A1">
      <w:pPr>
        <w:rPr>
          <w:b/>
          <w:sz w:val="24"/>
          <w:szCs w:val="24"/>
          <w:u w:val="single"/>
        </w:rPr>
      </w:pPr>
      <w:r w:rsidRPr="003F3F78">
        <w:rPr>
          <w:b/>
          <w:sz w:val="24"/>
          <w:szCs w:val="24"/>
          <w:u w:val="single"/>
        </w:rPr>
        <w:t>Не имеется</w:t>
      </w:r>
    </w:p>
    <w:p w:rsidR="00B6284C" w:rsidRDefault="00B6284C" w:rsidP="007234A1">
      <w:pPr>
        <w:rPr>
          <w:sz w:val="16"/>
          <w:szCs w:val="16"/>
        </w:rPr>
      </w:pPr>
      <w:r>
        <w:rPr>
          <w:sz w:val="16"/>
          <w:szCs w:val="16"/>
        </w:rPr>
        <w:t>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</w:r>
    </w:p>
    <w:p w:rsidR="00B6284C" w:rsidRDefault="00B6284C" w:rsidP="007234A1">
      <w:pPr>
        <w:rPr>
          <w:sz w:val="16"/>
          <w:szCs w:val="16"/>
        </w:rPr>
      </w:pPr>
    </w:p>
    <w:p w:rsidR="00B6284C" w:rsidRPr="00460C61" w:rsidRDefault="00B6284C" w:rsidP="007234A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Гаджиев Магомед Далгатович</w:t>
      </w:r>
      <w:r w:rsidRPr="00460C61">
        <w:rPr>
          <w:b/>
          <w:sz w:val="24"/>
          <w:szCs w:val="24"/>
          <w:u w:val="single"/>
        </w:rPr>
        <w:t>;</w:t>
      </w:r>
      <w:r>
        <w:rPr>
          <w:b/>
          <w:sz w:val="24"/>
          <w:szCs w:val="24"/>
          <w:u w:val="single"/>
        </w:rPr>
        <w:t xml:space="preserve"> 8(963) 4</w:t>
      </w:r>
      <w:r w:rsidRPr="00460C61">
        <w:rPr>
          <w:b/>
          <w:sz w:val="24"/>
          <w:szCs w:val="24"/>
          <w:u w:val="single"/>
        </w:rPr>
        <w:t>1</w:t>
      </w:r>
      <w:r>
        <w:rPr>
          <w:b/>
          <w:sz w:val="24"/>
          <w:szCs w:val="24"/>
          <w:u w:val="single"/>
        </w:rPr>
        <w:t>3-47-14</w:t>
      </w:r>
      <w:r w:rsidRPr="00460C61">
        <w:rPr>
          <w:b/>
          <w:sz w:val="24"/>
          <w:szCs w:val="24"/>
          <w:u w:val="single"/>
        </w:rPr>
        <w:t xml:space="preserve">; </w:t>
      </w:r>
      <w:r>
        <w:rPr>
          <w:b/>
          <w:sz w:val="24"/>
          <w:szCs w:val="24"/>
          <w:u w:val="single"/>
          <w:lang w:val="en-US"/>
        </w:rPr>
        <w:t>budenovskaya</w:t>
      </w:r>
      <w:r w:rsidRPr="001B569D">
        <w:rPr>
          <w:b/>
          <w:sz w:val="24"/>
          <w:szCs w:val="24"/>
          <w:u w:val="single"/>
        </w:rPr>
        <w:t>@</w:t>
      </w:r>
      <w:r>
        <w:rPr>
          <w:b/>
          <w:sz w:val="24"/>
          <w:szCs w:val="24"/>
          <w:u w:val="single"/>
          <w:lang w:val="en-US"/>
        </w:rPr>
        <w:t>yandex</w:t>
      </w:r>
      <w:r w:rsidRPr="001B569D"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  <w:lang w:val="en-US"/>
        </w:rPr>
        <w:t>ru</w:t>
      </w:r>
    </w:p>
    <w:p w:rsidR="00B6284C" w:rsidRDefault="00B6284C" w:rsidP="007234A1">
      <w:pPr>
        <w:rPr>
          <w:sz w:val="16"/>
          <w:szCs w:val="16"/>
        </w:rPr>
      </w:pPr>
      <w:r>
        <w:rPr>
          <w:sz w:val="16"/>
          <w:szCs w:val="16"/>
        </w:rPr>
        <w:t>(ФИО должностного лица, осуществляющего непосредственное руководство деятельностью работников на объекте (территории), служебный (мобильный) телефон, факс, электронная почта)</w:t>
      </w:r>
    </w:p>
    <w:p w:rsidR="00B6284C" w:rsidRDefault="00B6284C" w:rsidP="007234A1">
      <w:pPr>
        <w:rPr>
          <w:sz w:val="16"/>
          <w:szCs w:val="16"/>
        </w:rPr>
      </w:pPr>
    </w:p>
    <w:p w:rsidR="00B6284C" w:rsidRPr="00460C61" w:rsidRDefault="00B6284C" w:rsidP="007234A1">
      <w:pPr>
        <w:spacing w:line="240" w:lineRule="atLeast"/>
        <w:rPr>
          <w:b/>
          <w:sz w:val="24"/>
          <w:szCs w:val="24"/>
          <w:u w:val="single"/>
        </w:rPr>
      </w:pPr>
      <w:r w:rsidRPr="00460C61">
        <w:rPr>
          <w:b/>
          <w:sz w:val="24"/>
          <w:szCs w:val="24"/>
          <w:u w:val="single"/>
        </w:rPr>
        <w:t xml:space="preserve">ДжахбаровМагомедшапиАбдулкадырович, тел. – 8(960)412-71-15, электронная почта -  </w:t>
      </w:r>
      <w:r w:rsidRPr="00460C61">
        <w:rPr>
          <w:b/>
          <w:sz w:val="24"/>
          <w:szCs w:val="24"/>
          <w:u w:val="single"/>
          <w:lang w:val="en-US"/>
        </w:rPr>
        <w:t>tuo</w:t>
      </w:r>
      <w:r w:rsidRPr="00460C61">
        <w:rPr>
          <w:b/>
          <w:sz w:val="24"/>
          <w:szCs w:val="24"/>
          <w:u w:val="single"/>
        </w:rPr>
        <w:t>1@</w:t>
      </w:r>
      <w:r w:rsidRPr="00460C61">
        <w:rPr>
          <w:b/>
          <w:sz w:val="24"/>
          <w:szCs w:val="24"/>
          <w:u w:val="single"/>
          <w:lang w:val="en-US"/>
        </w:rPr>
        <w:t>mail</w:t>
      </w:r>
      <w:r w:rsidRPr="00460C61">
        <w:rPr>
          <w:b/>
          <w:sz w:val="24"/>
          <w:szCs w:val="24"/>
          <w:u w:val="single"/>
        </w:rPr>
        <w:t>.</w:t>
      </w:r>
      <w:r w:rsidRPr="00460C61">
        <w:rPr>
          <w:b/>
          <w:sz w:val="24"/>
          <w:szCs w:val="24"/>
          <w:u w:val="single"/>
          <w:lang w:val="en-US"/>
        </w:rPr>
        <w:t>ru</w:t>
      </w:r>
    </w:p>
    <w:p w:rsidR="00B6284C" w:rsidRDefault="00B6284C" w:rsidP="007234A1">
      <w:pPr>
        <w:rPr>
          <w:sz w:val="16"/>
          <w:szCs w:val="16"/>
        </w:rPr>
      </w:pPr>
      <w:r>
        <w:rPr>
          <w:sz w:val="16"/>
          <w:szCs w:val="16"/>
        </w:rPr>
        <w:t>(ФИО руководителя органа (организации), являющегося правообладателем объекта (территории), служебный (мобильный) телефон, электронная почта)</w:t>
      </w:r>
    </w:p>
    <w:p w:rsidR="00B6284C" w:rsidRDefault="00B6284C" w:rsidP="007234A1">
      <w:pPr>
        <w:rPr>
          <w:sz w:val="16"/>
          <w:szCs w:val="16"/>
        </w:rPr>
      </w:pPr>
    </w:p>
    <w:p w:rsidR="00B6284C" w:rsidRDefault="00B6284C" w:rsidP="007234A1">
      <w:pPr>
        <w:rPr>
          <w:sz w:val="16"/>
          <w:szCs w:val="16"/>
        </w:rPr>
      </w:pPr>
    </w:p>
    <w:p w:rsidR="00B6284C" w:rsidRDefault="00B6284C" w:rsidP="007234A1">
      <w:pPr>
        <w:rPr>
          <w:sz w:val="16"/>
          <w:szCs w:val="16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>II. Сведения о работниках объекта (территории), обучающихся и иных лицах, находящихся на объекте (территории)</w:t>
      </w:r>
    </w:p>
    <w:p w:rsidR="00B6284C" w:rsidRDefault="00B6284C" w:rsidP="007234A1">
      <w:pPr>
        <w:spacing w:line="240" w:lineRule="atLeast"/>
        <w:rPr>
          <w:b/>
          <w:sz w:val="32"/>
          <w:szCs w:val="32"/>
        </w:rPr>
      </w:pPr>
    </w:p>
    <w:p w:rsidR="00B6284C" w:rsidRDefault="00B6284C" w:rsidP="007234A1">
      <w:pPr>
        <w:spacing w:line="240" w:lineRule="atLeast"/>
        <w:rPr>
          <w:sz w:val="24"/>
          <w:szCs w:val="24"/>
        </w:rPr>
      </w:pPr>
      <w:r w:rsidRPr="00F50865">
        <w:rPr>
          <w:sz w:val="24"/>
          <w:szCs w:val="24"/>
        </w:rPr>
        <w:t>1.Р</w:t>
      </w:r>
      <w:r>
        <w:rPr>
          <w:sz w:val="24"/>
          <w:szCs w:val="24"/>
        </w:rPr>
        <w:t xml:space="preserve">ежим </w:t>
      </w:r>
      <w:r w:rsidRPr="00F50865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объекта (территории) </w:t>
      </w:r>
      <w:r w:rsidRPr="00460C61">
        <w:rPr>
          <w:b/>
          <w:sz w:val="24"/>
          <w:szCs w:val="24"/>
        </w:rPr>
        <w:t xml:space="preserve">-         </w:t>
      </w:r>
      <w:r>
        <w:rPr>
          <w:b/>
          <w:sz w:val="24"/>
          <w:szCs w:val="24"/>
        </w:rPr>
        <w:t xml:space="preserve">с </w:t>
      </w:r>
      <w:r w:rsidRPr="00460C61">
        <w:rPr>
          <w:b/>
          <w:sz w:val="24"/>
          <w:szCs w:val="24"/>
          <w:u w:val="single"/>
        </w:rPr>
        <w:t xml:space="preserve"> 8-00  по  16-00.</w:t>
      </w:r>
    </w:p>
    <w:p w:rsidR="00B6284C" w:rsidRDefault="00B6284C" w:rsidP="007234A1">
      <w:pPr>
        <w:spacing w:line="240" w:lineRule="atLeast"/>
        <w:rPr>
          <w:sz w:val="16"/>
          <w:szCs w:val="16"/>
        </w:rPr>
      </w:pPr>
      <w:r w:rsidRPr="00B47410">
        <w:rPr>
          <w:sz w:val="16"/>
          <w:szCs w:val="16"/>
        </w:rPr>
        <w:t>(продолжительность, начало (окончание) рабочего дня)</w:t>
      </w:r>
    </w:p>
    <w:p w:rsidR="00B6284C" w:rsidRPr="00460C61" w:rsidRDefault="00B6284C" w:rsidP="007234A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2. Общее количество работников объекта (территории)  </w:t>
      </w:r>
      <w:r w:rsidRPr="00460C61">
        <w:rPr>
          <w:b/>
          <w:sz w:val="24"/>
          <w:szCs w:val="24"/>
        </w:rPr>
        <w:t xml:space="preserve">-   </w:t>
      </w:r>
      <w:r>
        <w:rPr>
          <w:b/>
          <w:sz w:val="24"/>
          <w:szCs w:val="24"/>
        </w:rPr>
        <w:t xml:space="preserve">                        2</w:t>
      </w:r>
      <w:r w:rsidRPr="00460C61">
        <w:rPr>
          <w:b/>
          <w:sz w:val="24"/>
          <w:szCs w:val="24"/>
        </w:rPr>
        <w:t>2</w:t>
      </w:r>
      <w:r w:rsidRPr="00460C61">
        <w:rPr>
          <w:b/>
          <w:sz w:val="24"/>
          <w:szCs w:val="24"/>
          <w:u w:val="single"/>
        </w:rPr>
        <w:t xml:space="preserve"> человека.</w:t>
      </w:r>
    </w:p>
    <w:p w:rsidR="00B6284C" w:rsidRDefault="00B6284C" w:rsidP="007234A1">
      <w:pPr>
        <w:rPr>
          <w:sz w:val="24"/>
          <w:szCs w:val="24"/>
        </w:rPr>
      </w:pPr>
      <w:r>
        <w:rPr>
          <w:sz w:val="24"/>
          <w:szCs w:val="24"/>
        </w:rPr>
        <w:t xml:space="preserve">3. Среднее количество находящихся на объекте (территории) в течение дня работников, обучающихся и иных лиц, в том числе арендаторов, лиц, осуществляющих безвозмездное пользование имуществом, находящемся на объекте (территории), сотрудников охранных организаций    -  </w:t>
      </w:r>
      <w:r>
        <w:rPr>
          <w:b/>
          <w:sz w:val="24"/>
          <w:szCs w:val="24"/>
          <w:u w:val="single"/>
        </w:rPr>
        <w:t>1</w:t>
      </w:r>
      <w:r w:rsidRPr="00460C61">
        <w:rPr>
          <w:b/>
          <w:sz w:val="24"/>
          <w:szCs w:val="24"/>
          <w:u w:val="single"/>
        </w:rPr>
        <w:t>12 человек</w:t>
      </w:r>
    </w:p>
    <w:p w:rsidR="00B6284C" w:rsidRPr="00460C61" w:rsidRDefault="00B6284C" w:rsidP="007234A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4. Среднее количество находящихся на объекте (территории) в нерабочее время, ночью, в выходные и праздничные дниработников, обучающихся и иных лиц, в том числе арендаторов, лиц, осуществляющих безвозмездное пользование имуществом, находящемся на объекте (территории), сотрудников охранных организаций  - </w:t>
      </w:r>
      <w:r w:rsidRPr="00460C61">
        <w:rPr>
          <w:b/>
          <w:sz w:val="24"/>
          <w:szCs w:val="24"/>
          <w:u w:val="single"/>
        </w:rPr>
        <w:t>2 человека.</w:t>
      </w:r>
    </w:p>
    <w:p w:rsidR="00B6284C" w:rsidRPr="00460C61" w:rsidRDefault="00B6284C" w:rsidP="007234A1">
      <w:pPr>
        <w:spacing w:line="240" w:lineRule="atLeast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5. Сведения об арендаторах, иных лицах (организациях), осуществляющих безвозмездное пользование имуществом, находящемся на объекте (территории) </w:t>
      </w:r>
      <w:r>
        <w:rPr>
          <w:b/>
          <w:sz w:val="24"/>
          <w:szCs w:val="24"/>
        </w:rPr>
        <w:t xml:space="preserve">- </w:t>
      </w:r>
      <w:r w:rsidRPr="00460C61">
        <w:rPr>
          <w:b/>
          <w:sz w:val="24"/>
          <w:szCs w:val="24"/>
          <w:u w:val="single"/>
        </w:rPr>
        <w:t>отсутствуют</w:t>
      </w:r>
    </w:p>
    <w:p w:rsidR="00B6284C" w:rsidRPr="00E11886" w:rsidRDefault="00B6284C" w:rsidP="007234A1">
      <w:pPr>
        <w:spacing w:line="240" w:lineRule="atLeast"/>
        <w:rPr>
          <w:sz w:val="16"/>
          <w:szCs w:val="16"/>
        </w:rPr>
      </w:pPr>
      <w:r>
        <w:rPr>
          <w:sz w:val="16"/>
          <w:szCs w:val="16"/>
        </w:rPr>
        <w:t>(полное и сокращённое наименование организации, основной вид деятельности, общее количество работников, расположение рабочих мест на объекте (территории), занимаемая площадь (кв.м.), режим работы, ФИО, номера телефонов (служебного, мобильного) руководителя организации, срок действия аренды и (или) иные условия нахождения (размещения) на объекте (территории))</w:t>
      </w:r>
    </w:p>
    <w:p w:rsidR="00B6284C" w:rsidRDefault="00B6284C" w:rsidP="007234A1">
      <w:pPr>
        <w:rPr>
          <w:sz w:val="24"/>
          <w:szCs w:val="24"/>
        </w:rPr>
      </w:pPr>
    </w:p>
    <w:p w:rsidR="00B6284C" w:rsidRDefault="00B6284C" w:rsidP="007234A1">
      <w:pPr>
        <w:rPr>
          <w:b/>
          <w:sz w:val="32"/>
          <w:szCs w:val="32"/>
        </w:rPr>
      </w:pPr>
      <w:r>
        <w:rPr>
          <w:b/>
          <w:sz w:val="32"/>
          <w:szCs w:val="32"/>
        </w:rPr>
        <w:t>III. Сведения о потенциально опасных участках и (или) критических элементах объекта (территории)</w:t>
      </w:r>
    </w:p>
    <w:p w:rsidR="00B6284C" w:rsidRDefault="00B6284C" w:rsidP="007234A1">
      <w:pPr>
        <w:rPr>
          <w:sz w:val="24"/>
          <w:szCs w:val="24"/>
        </w:rPr>
      </w:pPr>
      <w:r w:rsidRPr="00E11886">
        <w:rPr>
          <w:sz w:val="24"/>
          <w:szCs w:val="24"/>
        </w:rPr>
        <w:t>1.</w:t>
      </w:r>
      <w:r>
        <w:rPr>
          <w:sz w:val="24"/>
          <w:szCs w:val="24"/>
        </w:rPr>
        <w:t xml:space="preserve"> Потенциально опасные участки объекта (территории) (при наличии)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2184"/>
        <w:gridCol w:w="1872"/>
        <w:gridCol w:w="1326"/>
        <w:gridCol w:w="2385"/>
        <w:gridCol w:w="1778"/>
      </w:tblGrid>
      <w:tr w:rsidR="00B6284C" w:rsidTr="00493A78">
        <w:tc>
          <w:tcPr>
            <w:tcW w:w="540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№</w:t>
            </w:r>
          </w:p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п/п</w:t>
            </w:r>
          </w:p>
        </w:tc>
        <w:tc>
          <w:tcPr>
            <w:tcW w:w="2318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 xml:space="preserve">Наименование </w:t>
            </w:r>
          </w:p>
        </w:tc>
        <w:tc>
          <w:tcPr>
            <w:tcW w:w="1635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Количество работников, обучающихся и иных лиц, находящихся на участке, человек</w:t>
            </w:r>
          </w:p>
        </w:tc>
        <w:tc>
          <w:tcPr>
            <w:tcW w:w="1168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Общая площадь,</w:t>
            </w:r>
          </w:p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кв.м.</w:t>
            </w:r>
          </w:p>
        </w:tc>
        <w:tc>
          <w:tcPr>
            <w:tcW w:w="2102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Характер террористической угрозы</w:t>
            </w:r>
          </w:p>
        </w:tc>
        <w:tc>
          <w:tcPr>
            <w:tcW w:w="1808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Характер возможных последствий</w:t>
            </w:r>
          </w:p>
        </w:tc>
      </w:tr>
      <w:tr w:rsidR="00B6284C" w:rsidTr="00493A78">
        <w:tc>
          <w:tcPr>
            <w:tcW w:w="540" w:type="dxa"/>
          </w:tcPr>
          <w:p w:rsidR="00B6284C" w:rsidRPr="00493A78" w:rsidRDefault="00B6284C" w:rsidP="00706647">
            <w:pPr>
              <w:rPr>
                <w:szCs w:val="24"/>
              </w:rPr>
            </w:pPr>
          </w:p>
        </w:tc>
        <w:tc>
          <w:tcPr>
            <w:tcW w:w="2318" w:type="dxa"/>
          </w:tcPr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 xml:space="preserve">Здание школы                       </w:t>
            </w:r>
          </w:p>
          <w:p w:rsidR="00B6284C" w:rsidRPr="00493A78" w:rsidRDefault="00B6284C" w:rsidP="00706647">
            <w:pPr>
              <w:rPr>
                <w:b/>
                <w:szCs w:val="24"/>
              </w:rPr>
            </w:pPr>
          </w:p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>Котельная</w:t>
            </w:r>
          </w:p>
        </w:tc>
        <w:tc>
          <w:tcPr>
            <w:tcW w:w="1635" w:type="dxa"/>
          </w:tcPr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>112</w:t>
            </w:r>
          </w:p>
          <w:p w:rsidR="00B6284C" w:rsidRPr="00493A78" w:rsidRDefault="00B6284C" w:rsidP="00706647">
            <w:pPr>
              <w:rPr>
                <w:b/>
                <w:szCs w:val="24"/>
              </w:rPr>
            </w:pPr>
          </w:p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>1</w:t>
            </w:r>
          </w:p>
        </w:tc>
        <w:tc>
          <w:tcPr>
            <w:tcW w:w="1168" w:type="dxa"/>
          </w:tcPr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>464 кв.м</w:t>
            </w:r>
          </w:p>
          <w:p w:rsidR="00B6284C" w:rsidRPr="00493A78" w:rsidRDefault="00B6284C" w:rsidP="00706647">
            <w:pPr>
              <w:rPr>
                <w:b/>
                <w:szCs w:val="24"/>
              </w:rPr>
            </w:pPr>
          </w:p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>10 кв.м.</w:t>
            </w:r>
          </w:p>
        </w:tc>
        <w:tc>
          <w:tcPr>
            <w:tcW w:w="2102" w:type="dxa"/>
          </w:tcPr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>Обнаружение взрывного устройства (ВУ) или взрывного опасного предмета (ВОП).</w:t>
            </w:r>
          </w:p>
        </w:tc>
        <w:tc>
          <w:tcPr>
            <w:tcW w:w="1808" w:type="dxa"/>
          </w:tcPr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>Полное или частичное разрушение зданий.</w:t>
            </w:r>
          </w:p>
        </w:tc>
      </w:tr>
    </w:tbl>
    <w:p w:rsidR="00B6284C" w:rsidRDefault="00B6284C" w:rsidP="007234A1">
      <w:pPr>
        <w:rPr>
          <w:sz w:val="24"/>
          <w:szCs w:val="24"/>
        </w:rPr>
      </w:pPr>
    </w:p>
    <w:p w:rsidR="00B6284C" w:rsidRDefault="00B6284C" w:rsidP="007234A1">
      <w:pPr>
        <w:rPr>
          <w:sz w:val="24"/>
          <w:szCs w:val="24"/>
        </w:rPr>
      </w:pPr>
      <w:r>
        <w:rPr>
          <w:sz w:val="24"/>
          <w:szCs w:val="24"/>
        </w:rPr>
        <w:t>2. Критические элементы объекта (территории) (при наличии)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2188"/>
        <w:gridCol w:w="1872"/>
        <w:gridCol w:w="1326"/>
        <w:gridCol w:w="2385"/>
        <w:gridCol w:w="1774"/>
      </w:tblGrid>
      <w:tr w:rsidR="00B6284C" w:rsidTr="00493A78">
        <w:tc>
          <w:tcPr>
            <w:tcW w:w="540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№</w:t>
            </w:r>
          </w:p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п/п</w:t>
            </w:r>
          </w:p>
        </w:tc>
        <w:tc>
          <w:tcPr>
            <w:tcW w:w="2318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 xml:space="preserve">Наименование </w:t>
            </w:r>
          </w:p>
        </w:tc>
        <w:tc>
          <w:tcPr>
            <w:tcW w:w="1635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Количество работников, обучающихся и иных лиц, находящихся на элементе, человек</w:t>
            </w:r>
          </w:p>
        </w:tc>
        <w:tc>
          <w:tcPr>
            <w:tcW w:w="1168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Общая площадь,</w:t>
            </w:r>
          </w:p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кв.м.</w:t>
            </w:r>
          </w:p>
        </w:tc>
        <w:tc>
          <w:tcPr>
            <w:tcW w:w="2102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Характер террористической угрозы</w:t>
            </w:r>
          </w:p>
        </w:tc>
        <w:tc>
          <w:tcPr>
            <w:tcW w:w="1808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Характер возможных последствий</w:t>
            </w:r>
          </w:p>
        </w:tc>
      </w:tr>
      <w:tr w:rsidR="00B6284C" w:rsidTr="00493A78">
        <w:tc>
          <w:tcPr>
            <w:tcW w:w="540" w:type="dxa"/>
          </w:tcPr>
          <w:p w:rsidR="00B6284C" w:rsidRPr="00493A78" w:rsidRDefault="00B6284C" w:rsidP="00706647">
            <w:pPr>
              <w:rPr>
                <w:szCs w:val="24"/>
              </w:rPr>
            </w:pPr>
          </w:p>
        </w:tc>
        <w:tc>
          <w:tcPr>
            <w:tcW w:w="2318" w:type="dxa"/>
          </w:tcPr>
          <w:p w:rsidR="00B6284C" w:rsidRPr="00493A78" w:rsidRDefault="00B6284C" w:rsidP="00706647">
            <w:pPr>
              <w:rPr>
                <w:b/>
                <w:szCs w:val="24"/>
              </w:rPr>
            </w:pPr>
            <w:r w:rsidRPr="00493A78">
              <w:rPr>
                <w:b/>
                <w:szCs w:val="24"/>
              </w:rPr>
              <w:t>отсутствуют</w:t>
            </w:r>
          </w:p>
        </w:tc>
        <w:tc>
          <w:tcPr>
            <w:tcW w:w="1635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-</w:t>
            </w:r>
          </w:p>
        </w:tc>
        <w:tc>
          <w:tcPr>
            <w:tcW w:w="1168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-</w:t>
            </w:r>
          </w:p>
        </w:tc>
        <w:tc>
          <w:tcPr>
            <w:tcW w:w="2102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-</w:t>
            </w:r>
          </w:p>
        </w:tc>
        <w:tc>
          <w:tcPr>
            <w:tcW w:w="1808" w:type="dxa"/>
          </w:tcPr>
          <w:p w:rsidR="00B6284C" w:rsidRPr="00493A78" w:rsidRDefault="00B6284C" w:rsidP="00706647">
            <w:pPr>
              <w:rPr>
                <w:szCs w:val="24"/>
              </w:rPr>
            </w:pPr>
            <w:r w:rsidRPr="00493A78">
              <w:rPr>
                <w:szCs w:val="24"/>
              </w:rPr>
              <w:t>-</w:t>
            </w:r>
          </w:p>
        </w:tc>
      </w:tr>
    </w:tbl>
    <w:p w:rsidR="00B6284C" w:rsidRPr="00E11886" w:rsidRDefault="00B6284C" w:rsidP="007234A1">
      <w:pPr>
        <w:rPr>
          <w:sz w:val="24"/>
          <w:szCs w:val="24"/>
        </w:rPr>
      </w:pPr>
    </w:p>
    <w:p w:rsidR="00B6284C" w:rsidRPr="00460C61" w:rsidRDefault="00B6284C" w:rsidP="007234A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3. Возможные места и способы проникновения террористов на объект (территорию)  - </w:t>
      </w:r>
      <w:r w:rsidRPr="00460C61">
        <w:rPr>
          <w:b/>
          <w:sz w:val="24"/>
          <w:szCs w:val="24"/>
          <w:u w:val="single"/>
        </w:rPr>
        <w:t>через вход и въезд на территорию с использованием поддельных документов и (или) средств психологического воздействия, а также</w:t>
      </w:r>
      <w:r>
        <w:rPr>
          <w:b/>
          <w:sz w:val="24"/>
          <w:szCs w:val="24"/>
          <w:u w:val="single"/>
        </w:rPr>
        <w:t xml:space="preserve"> через ограждение</w:t>
      </w:r>
      <w:r w:rsidRPr="00460C61">
        <w:rPr>
          <w:b/>
          <w:sz w:val="24"/>
          <w:szCs w:val="24"/>
          <w:u w:val="single"/>
        </w:rPr>
        <w:t>.</w:t>
      </w:r>
    </w:p>
    <w:p w:rsidR="00B6284C" w:rsidRPr="00460C61" w:rsidRDefault="00B6284C" w:rsidP="007234A1">
      <w:pPr>
        <w:spacing w:line="240" w:lineRule="atLeast"/>
        <w:rPr>
          <w:b/>
          <w:sz w:val="24"/>
          <w:szCs w:val="24"/>
        </w:rPr>
      </w:pPr>
    </w:p>
    <w:p w:rsidR="00B6284C" w:rsidRDefault="00B6284C" w:rsidP="007234A1">
      <w:pPr>
        <w:rPr>
          <w:sz w:val="24"/>
          <w:szCs w:val="24"/>
        </w:rPr>
      </w:pPr>
    </w:p>
    <w:p w:rsidR="00B6284C" w:rsidRPr="00460C61" w:rsidRDefault="00B6284C" w:rsidP="007234A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4. Наиболее вероятные средства поражения, которые могут применить террористы при совершении террористического акта </w:t>
      </w:r>
      <w:r w:rsidRPr="00460C61">
        <w:rPr>
          <w:b/>
          <w:sz w:val="24"/>
          <w:szCs w:val="24"/>
        </w:rPr>
        <w:t xml:space="preserve">- </w:t>
      </w:r>
      <w:r w:rsidRPr="00460C61">
        <w:rPr>
          <w:b/>
          <w:sz w:val="24"/>
          <w:szCs w:val="24"/>
          <w:u w:val="single"/>
        </w:rPr>
        <w:t>закамуфлированные взрывные устройства</w:t>
      </w:r>
      <w:r w:rsidRPr="00460C61">
        <w:rPr>
          <w:b/>
          <w:sz w:val="24"/>
          <w:szCs w:val="24"/>
        </w:rPr>
        <w:t xml:space="preserve">. </w:t>
      </w:r>
    </w:p>
    <w:p w:rsidR="00B6284C" w:rsidRDefault="00B6284C" w:rsidP="007234A1">
      <w:pPr>
        <w:rPr>
          <w:sz w:val="24"/>
          <w:szCs w:val="24"/>
        </w:rPr>
      </w:pPr>
    </w:p>
    <w:p w:rsidR="00B6284C" w:rsidRDefault="00B6284C" w:rsidP="007234A1">
      <w:pPr>
        <w:rPr>
          <w:b/>
          <w:sz w:val="32"/>
          <w:szCs w:val="32"/>
        </w:rPr>
      </w:pPr>
      <w:r>
        <w:rPr>
          <w:b/>
          <w:sz w:val="32"/>
          <w:szCs w:val="32"/>
        </w:rPr>
        <w:t>IV. Прогноз последствий совершения террористического акта на объекте (территории)</w:t>
      </w:r>
    </w:p>
    <w:p w:rsidR="00B6284C" w:rsidRPr="007B6BA6" w:rsidRDefault="00B6284C" w:rsidP="007234A1">
      <w:pPr>
        <w:rPr>
          <w:sz w:val="24"/>
          <w:szCs w:val="24"/>
          <w:u w:val="single"/>
        </w:rPr>
      </w:pPr>
      <w:r w:rsidRPr="007B6BA6">
        <w:rPr>
          <w:sz w:val="24"/>
          <w:szCs w:val="24"/>
          <w:u w:val="single"/>
        </w:rPr>
        <w:t>1. Предполагаемые модели действий нарушителей:</w:t>
      </w:r>
    </w:p>
    <w:p w:rsidR="00B6284C" w:rsidRDefault="00B6284C" w:rsidP="007234A1">
      <w:pPr>
        <w:rPr>
          <w:sz w:val="16"/>
          <w:szCs w:val="16"/>
        </w:rPr>
      </w:pPr>
      <w:r w:rsidRPr="00C32941">
        <w:rPr>
          <w:sz w:val="16"/>
          <w:szCs w:val="16"/>
        </w:rPr>
        <w:t>(краткое описание основных угроз совершения террористического акта на объекте (территории), возможность размещения на объекте (территории) взрывных устройств, захват заложников из числа работников, обучающихся и иных лиц, находящихся на объекте (территории), наличие рисков химического, биологического и радиационного заражения (загрязнения))</w:t>
      </w:r>
    </w:p>
    <w:p w:rsidR="00B6284C" w:rsidRPr="00B3010E" w:rsidRDefault="00B6284C" w:rsidP="007234A1">
      <w:pPr>
        <w:rPr>
          <w:sz w:val="16"/>
          <w:szCs w:val="16"/>
        </w:rPr>
      </w:pPr>
    </w:p>
    <w:p w:rsidR="00B6284C" w:rsidRPr="00460C61" w:rsidRDefault="00B6284C" w:rsidP="007234A1">
      <w:pPr>
        <w:rPr>
          <w:b/>
          <w:sz w:val="24"/>
          <w:szCs w:val="24"/>
        </w:rPr>
      </w:pPr>
      <w:r w:rsidRPr="00460C61">
        <w:rPr>
          <w:b/>
          <w:sz w:val="24"/>
          <w:szCs w:val="24"/>
        </w:rPr>
        <w:t>возможность размещения на объекте (территории) взрывных устройств, возможность захвата заложников из числа работников, обучающихся и иных лиц, находящихся на объекте (территории), наличие рисков химического, биологического и радиационного заражения (загрязнения).</w:t>
      </w:r>
    </w:p>
    <w:p w:rsidR="00B6284C" w:rsidRDefault="00B6284C" w:rsidP="007234A1">
      <w:pPr>
        <w:rPr>
          <w:sz w:val="16"/>
          <w:szCs w:val="16"/>
        </w:rPr>
      </w:pPr>
      <w:r>
        <w:rPr>
          <w:sz w:val="24"/>
          <w:szCs w:val="24"/>
        </w:rPr>
        <w:t xml:space="preserve">2. </w:t>
      </w:r>
      <w:r w:rsidRPr="00512F41">
        <w:rPr>
          <w:sz w:val="24"/>
          <w:szCs w:val="24"/>
          <w:u w:val="single"/>
        </w:rPr>
        <w:t>Вероятные последствия совершения террористического акта на объекте (территории)</w:t>
      </w:r>
      <w:r>
        <w:rPr>
          <w:sz w:val="24"/>
          <w:szCs w:val="24"/>
        </w:rPr>
        <w:t>-</w:t>
      </w:r>
      <w:r>
        <w:rPr>
          <w:sz w:val="16"/>
          <w:szCs w:val="16"/>
        </w:rPr>
        <w:t>(площадь возможной зоны разрушения (загрязнения) в случае совершения террористического акта (кв.м),  иные ситуации в результате совершения террористического акта)</w:t>
      </w:r>
    </w:p>
    <w:p w:rsidR="00B6284C" w:rsidRPr="00D22829" w:rsidRDefault="00B6284C" w:rsidP="007234A1">
      <w:pPr>
        <w:rPr>
          <w:b/>
          <w:sz w:val="16"/>
          <w:szCs w:val="16"/>
        </w:rPr>
      </w:pPr>
      <w:r w:rsidRPr="00D22829">
        <w:rPr>
          <w:b/>
          <w:sz w:val="24"/>
          <w:szCs w:val="24"/>
        </w:rPr>
        <w:t xml:space="preserve">площадь возможной зоны разрушения может составить </w:t>
      </w:r>
      <w:smartTag w:uri="urn:schemas-microsoft-com:office:smarttags" w:element="metricconverter">
        <w:smartTagPr>
          <w:attr w:name="ProductID" w:val="500 кв. м"/>
        </w:smartTagPr>
        <w:r>
          <w:rPr>
            <w:b/>
            <w:sz w:val="24"/>
            <w:szCs w:val="24"/>
          </w:rPr>
          <w:t xml:space="preserve">500 </w:t>
        </w:r>
        <w:r w:rsidRPr="00D22829">
          <w:rPr>
            <w:b/>
            <w:sz w:val="24"/>
            <w:szCs w:val="24"/>
          </w:rPr>
          <w:t>кв. м</w:t>
        </w:r>
      </w:smartTag>
      <w:r w:rsidRPr="00D22829">
        <w:rPr>
          <w:b/>
          <w:sz w:val="24"/>
          <w:szCs w:val="24"/>
        </w:rPr>
        <w:t xml:space="preserve"> изагрязнения до 1800кв.м.</w:t>
      </w:r>
    </w:p>
    <w:p w:rsidR="00B6284C" w:rsidRDefault="00B6284C" w:rsidP="007234A1">
      <w:pPr>
        <w:rPr>
          <w:sz w:val="16"/>
          <w:szCs w:val="16"/>
        </w:rPr>
      </w:pPr>
    </w:p>
    <w:p w:rsidR="00B6284C" w:rsidRDefault="00B6284C" w:rsidP="007234A1">
      <w:pPr>
        <w:rPr>
          <w:b/>
          <w:sz w:val="32"/>
          <w:szCs w:val="32"/>
        </w:rPr>
      </w:pPr>
      <w:r>
        <w:rPr>
          <w:b/>
          <w:sz w:val="32"/>
          <w:szCs w:val="32"/>
        </w:rPr>
        <w:t>V. Оценка социально-экономических последствий совершения террористического акта на объекте (территории)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3254"/>
        <w:gridCol w:w="3118"/>
        <w:gridCol w:w="2659"/>
      </w:tblGrid>
      <w:tr w:rsidR="00B6284C" w:rsidTr="00493A78">
        <w:tc>
          <w:tcPr>
            <w:tcW w:w="540" w:type="dxa"/>
          </w:tcPr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>№</w:t>
            </w:r>
          </w:p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>п/п</w:t>
            </w:r>
          </w:p>
        </w:tc>
        <w:tc>
          <w:tcPr>
            <w:tcW w:w="3254" w:type="dxa"/>
          </w:tcPr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>Возможные людские потери,</w:t>
            </w:r>
          </w:p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 xml:space="preserve">                     человек</w:t>
            </w:r>
          </w:p>
        </w:tc>
        <w:tc>
          <w:tcPr>
            <w:tcW w:w="3118" w:type="dxa"/>
          </w:tcPr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>Возможные нарушения инфраструктуры</w:t>
            </w:r>
          </w:p>
        </w:tc>
        <w:tc>
          <w:tcPr>
            <w:tcW w:w="2659" w:type="dxa"/>
          </w:tcPr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>Возможный экономический ущерб, рублей</w:t>
            </w:r>
          </w:p>
        </w:tc>
      </w:tr>
      <w:tr w:rsidR="00B6284C" w:rsidTr="00493A78">
        <w:tc>
          <w:tcPr>
            <w:tcW w:w="540" w:type="dxa"/>
          </w:tcPr>
          <w:p w:rsidR="00B6284C" w:rsidRPr="00493A78" w:rsidRDefault="00B6284C" w:rsidP="00706647">
            <w:pPr>
              <w:rPr>
                <w:sz w:val="24"/>
                <w:szCs w:val="24"/>
              </w:rPr>
            </w:pPr>
          </w:p>
        </w:tc>
        <w:tc>
          <w:tcPr>
            <w:tcW w:w="3254" w:type="dxa"/>
          </w:tcPr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 xml:space="preserve">         80</w:t>
            </w:r>
          </w:p>
        </w:tc>
        <w:tc>
          <w:tcPr>
            <w:tcW w:w="3118" w:type="dxa"/>
          </w:tcPr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>нарушение подачи водо-газо-электроснабжения</w:t>
            </w:r>
          </w:p>
        </w:tc>
        <w:tc>
          <w:tcPr>
            <w:tcW w:w="2659" w:type="dxa"/>
          </w:tcPr>
          <w:p w:rsidR="00B6284C" w:rsidRPr="00493A78" w:rsidRDefault="00B6284C" w:rsidP="00706647">
            <w:pPr>
              <w:rPr>
                <w:sz w:val="24"/>
                <w:szCs w:val="24"/>
              </w:rPr>
            </w:pPr>
            <w:r w:rsidRPr="00493A78">
              <w:rPr>
                <w:sz w:val="24"/>
                <w:szCs w:val="24"/>
              </w:rPr>
              <w:t>3700000 руб</w:t>
            </w:r>
          </w:p>
        </w:tc>
      </w:tr>
    </w:tbl>
    <w:p w:rsidR="00B6284C" w:rsidRDefault="00B6284C" w:rsidP="007234A1">
      <w:pPr>
        <w:rPr>
          <w:b/>
          <w:sz w:val="32"/>
          <w:szCs w:val="32"/>
        </w:rPr>
      </w:pPr>
    </w:p>
    <w:p w:rsidR="00B6284C" w:rsidRDefault="00B6284C" w:rsidP="007234A1">
      <w:pPr>
        <w:rPr>
          <w:b/>
          <w:sz w:val="32"/>
          <w:szCs w:val="32"/>
        </w:rPr>
      </w:pPr>
      <w:r>
        <w:rPr>
          <w:b/>
          <w:sz w:val="32"/>
          <w:szCs w:val="32"/>
        </w:rPr>
        <w:t>VI. Силы и средства, привлекаемые для обеспечения антитеррористической защищённости объекта (территории)</w:t>
      </w:r>
    </w:p>
    <w:p w:rsidR="00B6284C" w:rsidRPr="004966D0" w:rsidRDefault="00B6284C" w:rsidP="004966D0">
      <w:pPr>
        <w:pStyle w:val="ListParagraph"/>
        <w:numPr>
          <w:ilvl w:val="0"/>
          <w:numId w:val="5"/>
        </w:numPr>
        <w:rPr>
          <w:b/>
          <w:sz w:val="24"/>
          <w:szCs w:val="24"/>
          <w:u w:val="single"/>
        </w:rPr>
      </w:pPr>
      <w:r w:rsidRPr="004966D0">
        <w:rPr>
          <w:sz w:val="24"/>
          <w:szCs w:val="24"/>
        </w:rPr>
        <w:t xml:space="preserve">Силы, привлекаемые для антитеррористической защищённости объекта (территории) – </w:t>
      </w:r>
      <w:r w:rsidRPr="004966D0">
        <w:rPr>
          <w:b/>
          <w:sz w:val="24"/>
          <w:szCs w:val="24"/>
          <w:u w:val="single"/>
        </w:rPr>
        <w:t>сторожа и дежурные работники,ГБР -1 экипаж,- ОМВД России по Хасавюртовскому району,телефон -02 или 887(242)21-7-00.-ЕДДС</w:t>
      </w:r>
      <w:r>
        <w:rPr>
          <w:b/>
          <w:sz w:val="24"/>
          <w:szCs w:val="24"/>
          <w:u w:val="single"/>
        </w:rPr>
        <w:t>-телефон 03,или 887(242)21-1-12,</w:t>
      </w:r>
    </w:p>
    <w:p w:rsidR="00B6284C" w:rsidRPr="004966D0" w:rsidRDefault="00B6284C" w:rsidP="004966D0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д</w:t>
      </w:r>
      <w:r w:rsidRPr="004966D0">
        <w:rPr>
          <w:b/>
          <w:sz w:val="24"/>
          <w:szCs w:val="24"/>
          <w:u w:val="single"/>
        </w:rPr>
        <w:t>ежурный отдела в городе Хасавюрте УФСБ России по РД 887(242)51-14-11</w:t>
      </w:r>
      <w:bookmarkStart w:id="0" w:name="_GoBack"/>
      <w:bookmarkEnd w:id="0"/>
    </w:p>
    <w:p w:rsidR="00B6284C" w:rsidRPr="00A90FDD" w:rsidRDefault="00B6284C" w:rsidP="007234A1">
      <w:pPr>
        <w:rPr>
          <w:b/>
          <w:sz w:val="24"/>
          <w:szCs w:val="24"/>
        </w:rPr>
      </w:pPr>
      <w:r>
        <w:rPr>
          <w:sz w:val="24"/>
          <w:szCs w:val="24"/>
        </w:rPr>
        <w:t>2. Средства, привлекаемые для антитеррористической защищённости объекта (территории) –</w:t>
      </w:r>
      <w:r w:rsidRPr="00A90FDD">
        <w:rPr>
          <w:b/>
          <w:sz w:val="24"/>
          <w:szCs w:val="24"/>
          <w:u w:val="single"/>
        </w:rPr>
        <w:t>мобильная связь.</w:t>
      </w:r>
    </w:p>
    <w:p w:rsidR="00B6284C" w:rsidRPr="00070B15" w:rsidRDefault="00B6284C" w:rsidP="007234A1">
      <w:pPr>
        <w:rPr>
          <w:sz w:val="24"/>
          <w:szCs w:val="24"/>
        </w:rPr>
      </w:pPr>
    </w:p>
    <w:p w:rsidR="00B6284C" w:rsidRDefault="00B6284C" w:rsidP="007234A1">
      <w:pPr>
        <w:rPr>
          <w:b/>
          <w:sz w:val="32"/>
          <w:szCs w:val="32"/>
        </w:rPr>
      </w:pPr>
      <w:r>
        <w:rPr>
          <w:b/>
          <w:sz w:val="32"/>
          <w:szCs w:val="32"/>
        </w:rPr>
        <w:t>VII. Меры по инженерно-технической, физической защите и пожарной безопасности объекта (территории)</w:t>
      </w:r>
    </w:p>
    <w:p w:rsidR="00B6284C" w:rsidRDefault="00B6284C" w:rsidP="007234A1">
      <w:pPr>
        <w:rPr>
          <w:sz w:val="24"/>
          <w:szCs w:val="24"/>
        </w:rPr>
      </w:pPr>
      <w:r w:rsidRPr="00070B15">
        <w:rPr>
          <w:sz w:val="24"/>
          <w:szCs w:val="24"/>
        </w:rPr>
        <w:t>1.</w:t>
      </w:r>
      <w:r>
        <w:rPr>
          <w:sz w:val="24"/>
          <w:szCs w:val="24"/>
        </w:rPr>
        <w:t xml:space="preserve"> Меры по инженерно-технической защите объекта (территории):</w:t>
      </w:r>
    </w:p>
    <w:p w:rsidR="00B6284C" w:rsidRPr="00165C72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а) объектовые и локальные системы оповещения -</w:t>
      </w:r>
      <w:r>
        <w:rPr>
          <w:b/>
          <w:sz w:val="24"/>
          <w:szCs w:val="24"/>
          <w:u w:val="single"/>
        </w:rPr>
        <w:t>отсутствуют</w:t>
      </w:r>
    </w:p>
    <w:p w:rsidR="00B6284C" w:rsidRDefault="00B6284C" w:rsidP="007234A1">
      <w:pPr>
        <w:spacing w:line="240" w:lineRule="atLeast"/>
        <w:jc w:val="center"/>
        <w:rPr>
          <w:sz w:val="16"/>
          <w:szCs w:val="16"/>
        </w:rPr>
      </w:pPr>
    </w:p>
    <w:p w:rsidR="00B6284C" w:rsidRPr="00A90FDD" w:rsidRDefault="00B6284C" w:rsidP="007234A1">
      <w:pPr>
        <w:spacing w:line="240" w:lineRule="atLeast"/>
        <w:rPr>
          <w:b/>
          <w:sz w:val="16"/>
          <w:szCs w:val="16"/>
        </w:rPr>
      </w:pPr>
      <w:r>
        <w:rPr>
          <w:sz w:val="24"/>
          <w:szCs w:val="24"/>
        </w:rPr>
        <w:t xml:space="preserve">б) резервные источники электроснабжения, теплоснабжения, газоснабжения, водоснабжения, системы связи  -  </w:t>
      </w:r>
      <w:r w:rsidRPr="00A90FDD">
        <w:rPr>
          <w:b/>
          <w:sz w:val="24"/>
          <w:szCs w:val="24"/>
          <w:u w:val="single"/>
        </w:rPr>
        <w:t>отсутствуют;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 xml:space="preserve">в) технические системы обнаружения несанкционированного проникновения на объект (территорию), оповещения о несанкционированном проникновении на объект (территорию) или системы физической защиты  -                 </w:t>
      </w:r>
      <w:r w:rsidRPr="00A90FDD">
        <w:rPr>
          <w:b/>
          <w:sz w:val="24"/>
          <w:szCs w:val="24"/>
          <w:u w:val="single"/>
        </w:rPr>
        <w:t>отсутствуют</w:t>
      </w:r>
    </w:p>
    <w:p w:rsidR="00B6284C" w:rsidRDefault="00B6284C" w:rsidP="007234A1">
      <w:pPr>
        <w:spacing w:line="24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>(наличие, марка, количество)</w:t>
      </w:r>
    </w:p>
    <w:p w:rsidR="00B6284C" w:rsidRDefault="00B6284C" w:rsidP="007234A1">
      <w:pPr>
        <w:spacing w:line="240" w:lineRule="atLeast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г) стационарные и ручные металлоискатели  -                       </w:t>
      </w:r>
      <w:r w:rsidRPr="00A90FDD">
        <w:rPr>
          <w:b/>
          <w:sz w:val="24"/>
          <w:szCs w:val="24"/>
          <w:u w:val="single"/>
        </w:rPr>
        <w:t>отсутствуют</w:t>
      </w:r>
    </w:p>
    <w:p w:rsidR="00B6284C" w:rsidRPr="0083303E" w:rsidRDefault="00B6284C" w:rsidP="007234A1">
      <w:pPr>
        <w:spacing w:line="240" w:lineRule="atLeast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д) телевизионные системы охраны </w:t>
      </w:r>
      <w:r w:rsidRPr="00EA17A8">
        <w:rPr>
          <w:sz w:val="24"/>
          <w:szCs w:val="24"/>
        </w:rPr>
        <w:t>-</w:t>
      </w:r>
      <w:r w:rsidRPr="00A90FDD">
        <w:rPr>
          <w:b/>
          <w:sz w:val="24"/>
          <w:szCs w:val="24"/>
          <w:u w:val="single"/>
        </w:rPr>
        <w:t>отсутствуют</w:t>
      </w:r>
    </w:p>
    <w:p w:rsidR="00B6284C" w:rsidRDefault="00B6284C" w:rsidP="007234A1">
      <w:pPr>
        <w:spacing w:line="24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>(наличие, марка, количество)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 xml:space="preserve">е) системы охранного оповещения </w:t>
      </w:r>
      <w:r w:rsidRPr="00A90FDD">
        <w:rPr>
          <w:b/>
          <w:sz w:val="24"/>
          <w:szCs w:val="24"/>
        </w:rPr>
        <w:t>-</w:t>
      </w:r>
      <w:r w:rsidRPr="00A90FDD">
        <w:rPr>
          <w:b/>
          <w:sz w:val="24"/>
          <w:szCs w:val="24"/>
          <w:u w:val="single"/>
        </w:rPr>
        <w:t>отсутствуют</w:t>
      </w:r>
    </w:p>
    <w:p w:rsidR="00B6284C" w:rsidRDefault="00B6284C" w:rsidP="007234A1">
      <w:pPr>
        <w:spacing w:line="24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>(наличие, марка, количество)</w:t>
      </w:r>
    </w:p>
    <w:p w:rsidR="00B6284C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2. Меры по физической защите объекта (территории):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 xml:space="preserve">а) количество контрольно-пропускных пунктов (для прохода людей и проезда  транспортных средств)  -  </w:t>
      </w:r>
      <w:r>
        <w:rPr>
          <w:b/>
          <w:sz w:val="24"/>
          <w:szCs w:val="24"/>
          <w:u w:val="single"/>
        </w:rPr>
        <w:t>2 прохода и 1</w:t>
      </w:r>
      <w:r w:rsidRPr="00A90FDD">
        <w:rPr>
          <w:b/>
          <w:sz w:val="24"/>
          <w:szCs w:val="24"/>
          <w:u w:val="single"/>
        </w:rPr>
        <w:t xml:space="preserve"> проезд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 xml:space="preserve">б) количество эвакуационных выходов (для выхода людей и выезда транспортных средств)  </w:t>
      </w:r>
      <w:r w:rsidRPr="000C6C27">
        <w:rPr>
          <w:sz w:val="24"/>
          <w:szCs w:val="24"/>
        </w:rPr>
        <w:t xml:space="preserve">- </w:t>
      </w:r>
      <w:r>
        <w:rPr>
          <w:b/>
          <w:sz w:val="24"/>
          <w:szCs w:val="24"/>
          <w:u w:val="single"/>
        </w:rPr>
        <w:t>2 выхода и 1</w:t>
      </w:r>
      <w:r w:rsidRPr="00A90FDD">
        <w:rPr>
          <w:b/>
          <w:sz w:val="24"/>
          <w:szCs w:val="24"/>
          <w:u w:val="single"/>
        </w:rPr>
        <w:t xml:space="preserve"> выезд</w:t>
      </w:r>
      <w:r>
        <w:rPr>
          <w:b/>
          <w:sz w:val="24"/>
          <w:szCs w:val="24"/>
          <w:u w:val="single"/>
        </w:rPr>
        <w:t>.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 xml:space="preserve">в) наличие на объекте (территории) электронной системы пропуска -      </w:t>
      </w:r>
      <w:r w:rsidRPr="00A90FDD">
        <w:rPr>
          <w:b/>
          <w:sz w:val="24"/>
          <w:szCs w:val="24"/>
          <w:u w:val="single"/>
        </w:rPr>
        <w:t>отсутствует</w:t>
      </w:r>
    </w:p>
    <w:p w:rsidR="00B6284C" w:rsidRDefault="00B6284C" w:rsidP="007234A1">
      <w:pPr>
        <w:spacing w:line="24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>(тип установленного оборудования)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 xml:space="preserve">г) укомплектованность личным составом нештатных аварийно-спасательных формирований (по видам подразделений) -             </w:t>
      </w:r>
      <w:r>
        <w:rPr>
          <w:b/>
          <w:sz w:val="24"/>
          <w:szCs w:val="24"/>
          <w:u w:val="single"/>
        </w:rPr>
        <w:t xml:space="preserve">10 </w:t>
      </w:r>
      <w:r w:rsidRPr="00A90FDD">
        <w:rPr>
          <w:b/>
          <w:sz w:val="24"/>
          <w:szCs w:val="24"/>
          <w:u w:val="single"/>
        </w:rPr>
        <w:t xml:space="preserve">человек, </w:t>
      </w:r>
      <w:r>
        <w:rPr>
          <w:b/>
          <w:sz w:val="24"/>
          <w:szCs w:val="24"/>
          <w:u w:val="single"/>
        </w:rPr>
        <w:t xml:space="preserve">11 </w:t>
      </w:r>
      <w:r w:rsidRPr="00A90FDD">
        <w:rPr>
          <w:b/>
          <w:sz w:val="24"/>
          <w:szCs w:val="24"/>
          <w:u w:val="single"/>
        </w:rPr>
        <w:t>%</w:t>
      </w:r>
    </w:p>
    <w:p w:rsidR="00B6284C" w:rsidRDefault="00B6284C" w:rsidP="007234A1">
      <w:pPr>
        <w:spacing w:line="240" w:lineRule="atLeast"/>
        <w:rPr>
          <w:sz w:val="16"/>
          <w:szCs w:val="16"/>
        </w:rPr>
      </w:pPr>
      <w:r>
        <w:rPr>
          <w:sz w:val="16"/>
          <w:szCs w:val="16"/>
        </w:rPr>
        <w:t>(человек, %)</w:t>
      </w:r>
    </w:p>
    <w:p w:rsidR="00B6284C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3. Меры по пожарной безопасности объекта (территории):</w:t>
      </w:r>
    </w:p>
    <w:p w:rsidR="00B6284C" w:rsidRPr="005D2E99" w:rsidRDefault="00B6284C" w:rsidP="007234A1">
      <w:pPr>
        <w:spacing w:line="240" w:lineRule="atLeast"/>
        <w:rPr>
          <w:sz w:val="16"/>
          <w:szCs w:val="16"/>
        </w:rPr>
      </w:pPr>
      <w:r>
        <w:rPr>
          <w:sz w:val="24"/>
          <w:szCs w:val="24"/>
        </w:rPr>
        <w:t>а) наличие документа, подтверждающего соответствие объекта (территории) установленным требованиям пожарной безопасности - ___28.11. 2011г____№08 ________________-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(реквизиты, дата выдачи)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 xml:space="preserve">б) наличие системы внутреннего пожарного водопровода  </w:t>
      </w:r>
      <w:r w:rsidRPr="00A90FDD">
        <w:rPr>
          <w:b/>
          <w:sz w:val="24"/>
          <w:szCs w:val="24"/>
          <w:u w:val="single"/>
        </w:rPr>
        <w:t>отсутствуют</w:t>
      </w:r>
    </w:p>
    <w:p w:rsidR="00B6284C" w:rsidRPr="00792B15" w:rsidRDefault="00B6284C" w:rsidP="007234A1">
      <w:pPr>
        <w:spacing w:line="240" w:lineRule="atLeast"/>
        <w:rPr>
          <w:sz w:val="16"/>
          <w:szCs w:val="16"/>
        </w:rPr>
      </w:pPr>
      <w:r>
        <w:rPr>
          <w:sz w:val="16"/>
          <w:szCs w:val="16"/>
        </w:rPr>
        <w:t>(характеристика)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  <w:u w:val="single"/>
        </w:rPr>
      </w:pPr>
      <w:r>
        <w:rPr>
          <w:sz w:val="24"/>
          <w:szCs w:val="24"/>
        </w:rPr>
        <w:t>в) наличие противопожарного оборудования, в том числе автоматической системы пожаротушения (АСП)</w:t>
      </w:r>
      <w:r w:rsidRPr="00A90FDD">
        <w:rPr>
          <w:b/>
          <w:sz w:val="24"/>
          <w:szCs w:val="24"/>
        </w:rPr>
        <w:t xml:space="preserve">- </w:t>
      </w:r>
      <w:r w:rsidRPr="00A90FDD">
        <w:rPr>
          <w:b/>
          <w:sz w:val="24"/>
          <w:szCs w:val="24"/>
          <w:u w:val="single"/>
        </w:rPr>
        <w:t xml:space="preserve">огнетушители:  </w:t>
      </w:r>
      <w:r>
        <w:rPr>
          <w:b/>
          <w:sz w:val="24"/>
          <w:szCs w:val="24"/>
          <w:u w:val="single"/>
        </w:rPr>
        <w:t xml:space="preserve">огнетушитель порошковый ОП - 6(з) </w:t>
      </w:r>
      <w:r w:rsidRPr="00A90FDD">
        <w:rPr>
          <w:b/>
          <w:sz w:val="24"/>
          <w:szCs w:val="24"/>
          <w:u w:val="single"/>
        </w:rPr>
        <w:t>пожарный щит –1 шт.,(АСП)   отсутствует</w:t>
      </w:r>
    </w:p>
    <w:p w:rsidR="00B6284C" w:rsidRPr="00B649A5" w:rsidRDefault="00B6284C" w:rsidP="007234A1">
      <w:pPr>
        <w:spacing w:line="240" w:lineRule="atLeast"/>
        <w:rPr>
          <w:sz w:val="24"/>
          <w:szCs w:val="24"/>
        </w:rPr>
      </w:pPr>
      <w:r>
        <w:rPr>
          <w:sz w:val="16"/>
          <w:szCs w:val="16"/>
        </w:rPr>
        <w:t>(тип, марка)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 xml:space="preserve">г) наличие оборудования для эвакуации из здания людей </w:t>
      </w:r>
      <w:r w:rsidRPr="00A90FDD">
        <w:rPr>
          <w:b/>
          <w:sz w:val="24"/>
          <w:szCs w:val="24"/>
        </w:rPr>
        <w:t>-</w:t>
      </w:r>
      <w:r w:rsidRPr="00A90FDD">
        <w:rPr>
          <w:b/>
          <w:sz w:val="24"/>
          <w:szCs w:val="24"/>
          <w:u w:val="single"/>
        </w:rPr>
        <w:t>отсутствует</w:t>
      </w:r>
    </w:p>
    <w:p w:rsidR="00B6284C" w:rsidRDefault="00B6284C" w:rsidP="007234A1">
      <w:pPr>
        <w:spacing w:line="24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(тип, марка)</w:t>
      </w:r>
    </w:p>
    <w:p w:rsidR="00B6284C" w:rsidRPr="00A90FDD" w:rsidRDefault="00B6284C" w:rsidP="007234A1">
      <w:pPr>
        <w:spacing w:line="240" w:lineRule="atLeast"/>
        <w:rPr>
          <w:b/>
          <w:sz w:val="24"/>
          <w:szCs w:val="24"/>
        </w:rPr>
      </w:pPr>
      <w:r>
        <w:rPr>
          <w:sz w:val="24"/>
          <w:szCs w:val="24"/>
        </w:rPr>
        <w:t>4. План взаимодействия с территориальными органами безопасности, территориальными органами МВД России и территориальными органами Росгвардии по защите объекта (территории) от террористических угроз</w:t>
      </w:r>
      <w:r w:rsidRPr="00A90FDD">
        <w:rPr>
          <w:b/>
          <w:sz w:val="24"/>
          <w:szCs w:val="24"/>
          <w:u w:val="single"/>
        </w:rPr>
        <w:t>отсутствует</w:t>
      </w:r>
    </w:p>
    <w:p w:rsidR="00B6284C" w:rsidRDefault="00B6284C" w:rsidP="007234A1">
      <w:pPr>
        <w:spacing w:line="240" w:lineRule="atLeas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(наличие и реквизиты документа)</w:t>
      </w:r>
    </w:p>
    <w:p w:rsidR="00B6284C" w:rsidRDefault="00B6284C" w:rsidP="007234A1">
      <w:pPr>
        <w:spacing w:line="240" w:lineRule="atLeast"/>
        <w:rPr>
          <w:sz w:val="16"/>
          <w:szCs w:val="16"/>
        </w:rPr>
      </w:pPr>
    </w:p>
    <w:p w:rsidR="00B6284C" w:rsidRDefault="00B6284C" w:rsidP="007234A1">
      <w:pPr>
        <w:rPr>
          <w:b/>
          <w:sz w:val="32"/>
          <w:szCs w:val="32"/>
        </w:rPr>
      </w:pPr>
      <w:r>
        <w:rPr>
          <w:b/>
          <w:sz w:val="32"/>
          <w:szCs w:val="32"/>
        </w:rPr>
        <w:t>VIII. Выводы и рекомендации</w:t>
      </w:r>
    </w:p>
    <w:p w:rsidR="00B6284C" w:rsidRPr="0021070E" w:rsidRDefault="00B6284C" w:rsidP="007234A1">
      <w:pPr>
        <w:rPr>
          <w:szCs w:val="24"/>
        </w:rPr>
      </w:pPr>
      <w:r w:rsidRPr="0021070E">
        <w:rPr>
          <w:szCs w:val="24"/>
        </w:rPr>
        <w:t>По результатам обследования     ГКОУ РД« Буденовская ООШ Ахвахского р</w:t>
      </w:r>
      <w:r>
        <w:rPr>
          <w:szCs w:val="24"/>
        </w:rPr>
        <w:t xml:space="preserve">айона» присвоена ____ </w:t>
      </w:r>
      <w:r w:rsidRPr="0021070E">
        <w:rPr>
          <w:szCs w:val="24"/>
        </w:rPr>
        <w:t>категория опасности. Межведомственная комиссия полагает необходимым осуществить следующие мероприятия для обеспечения антитеррористической защищенности объекта:</w:t>
      </w:r>
    </w:p>
    <w:p w:rsidR="00B6284C" w:rsidRDefault="00B6284C" w:rsidP="007234A1">
      <w:pPr>
        <w:rPr>
          <w:b/>
          <w:i/>
          <w:sz w:val="24"/>
          <w:szCs w:val="24"/>
        </w:rPr>
      </w:pPr>
      <w:r w:rsidRPr="00DD7F36">
        <w:rPr>
          <w:b/>
          <w:i/>
          <w:sz w:val="24"/>
          <w:szCs w:val="24"/>
        </w:rPr>
        <w:t xml:space="preserve"> - своевременное выявление, предупреждение и пресечение действий лиц, направленных на совершение террористического акта;</w:t>
      </w:r>
    </w:p>
    <w:p w:rsidR="00B6284C" w:rsidRDefault="00B6284C" w:rsidP="007234A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территорию и помещения здания школы оборудовать камерами видеонаблюдения ( с учетом обеспечения просмотра всей территории объекта и помещений  общего пользования).</w:t>
      </w:r>
    </w:p>
    <w:p w:rsidR="00B6284C" w:rsidRPr="00DD7F36" w:rsidRDefault="00B6284C" w:rsidP="007234A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установить кнопку экстренного оповещения работников, обучающихся и иных лиц ,находящихсяна объекте или  возникновении чрезвычайной ситуации. </w:t>
      </w:r>
    </w:p>
    <w:p w:rsidR="00B6284C" w:rsidRPr="00DD7F36" w:rsidRDefault="00B6284C" w:rsidP="007234A1">
      <w:pPr>
        <w:rPr>
          <w:b/>
          <w:i/>
          <w:sz w:val="24"/>
          <w:szCs w:val="24"/>
        </w:rPr>
      </w:pPr>
      <w:r w:rsidRPr="00DD7F36">
        <w:rPr>
          <w:b/>
          <w:i/>
          <w:sz w:val="24"/>
          <w:szCs w:val="24"/>
        </w:rPr>
        <w:t>- неукоснительное соблюдение пропускного и внутриобъектового режимов;</w:t>
      </w:r>
    </w:p>
    <w:p w:rsidR="00B6284C" w:rsidRPr="00DD7F36" w:rsidRDefault="00B6284C" w:rsidP="007234A1">
      <w:pPr>
        <w:rPr>
          <w:b/>
          <w:i/>
          <w:sz w:val="24"/>
          <w:szCs w:val="24"/>
        </w:rPr>
      </w:pPr>
      <w:r w:rsidRPr="00DD7F36">
        <w:rPr>
          <w:b/>
          <w:i/>
          <w:sz w:val="24"/>
          <w:szCs w:val="24"/>
        </w:rPr>
        <w:t>- исключение беск</w:t>
      </w:r>
      <w:r>
        <w:rPr>
          <w:b/>
          <w:i/>
          <w:sz w:val="24"/>
          <w:szCs w:val="24"/>
        </w:rPr>
        <w:t>онтрольного пребывания на  территории</w:t>
      </w:r>
      <w:r w:rsidRPr="00DD7F36">
        <w:rPr>
          <w:b/>
          <w:i/>
          <w:sz w:val="24"/>
          <w:szCs w:val="24"/>
        </w:rPr>
        <w:t xml:space="preserve"> посторонних лиц и нахождения транспортных средств, в том числе в непосредственной </w:t>
      </w:r>
      <w:r>
        <w:rPr>
          <w:b/>
          <w:i/>
          <w:sz w:val="24"/>
          <w:szCs w:val="24"/>
        </w:rPr>
        <w:t>близости от территории</w:t>
      </w:r>
      <w:r w:rsidRPr="00DD7F36">
        <w:rPr>
          <w:b/>
          <w:i/>
          <w:sz w:val="24"/>
          <w:szCs w:val="24"/>
        </w:rPr>
        <w:t>;</w:t>
      </w:r>
    </w:p>
    <w:p w:rsidR="00B6284C" w:rsidRDefault="00B6284C" w:rsidP="007234A1">
      <w:pPr>
        <w:rPr>
          <w:b/>
          <w:i/>
          <w:sz w:val="24"/>
          <w:szCs w:val="24"/>
        </w:rPr>
      </w:pPr>
      <w:r w:rsidRPr="00DD7F36">
        <w:rPr>
          <w:b/>
          <w:i/>
          <w:sz w:val="24"/>
          <w:szCs w:val="24"/>
        </w:rPr>
        <w:t xml:space="preserve">- совершенствование обучения работников  </w:t>
      </w:r>
      <w:r>
        <w:rPr>
          <w:b/>
          <w:i/>
          <w:sz w:val="24"/>
          <w:szCs w:val="24"/>
        </w:rPr>
        <w:t>учреждения</w:t>
      </w:r>
      <w:r w:rsidRPr="00DD7F36">
        <w:rPr>
          <w:b/>
          <w:i/>
          <w:sz w:val="24"/>
          <w:szCs w:val="24"/>
        </w:rPr>
        <w:t xml:space="preserve"> способам защиты и действиям в условиях угрозы совершения или при совершении террористического акта;</w:t>
      </w:r>
    </w:p>
    <w:p w:rsidR="00B6284C" w:rsidRPr="00DD7F36" w:rsidRDefault="00B6284C" w:rsidP="007234A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оборудовать объект системой пожарной сигнализации подачу звукового и светового сигналалов о возникновении пожара на пульт подразделения пожарной охраны без участия работников объекта.</w:t>
      </w:r>
    </w:p>
    <w:p w:rsidR="00B6284C" w:rsidRPr="00DD7F36" w:rsidRDefault="00B6284C" w:rsidP="007234A1">
      <w:pPr>
        <w:rPr>
          <w:b/>
          <w:i/>
          <w:sz w:val="24"/>
          <w:szCs w:val="24"/>
        </w:rPr>
      </w:pPr>
      <w:r w:rsidRPr="00DD7F36">
        <w:rPr>
          <w:b/>
          <w:i/>
          <w:sz w:val="24"/>
          <w:szCs w:val="24"/>
        </w:rPr>
        <w:t xml:space="preserve">- обеспечение технических возможностей эвакуации, а также своевременного оповещения работников, обучающихся и иных лиц, находящихся на </w:t>
      </w:r>
      <w:r>
        <w:rPr>
          <w:b/>
          <w:i/>
          <w:sz w:val="24"/>
          <w:szCs w:val="24"/>
        </w:rPr>
        <w:t>территории</w:t>
      </w:r>
      <w:r w:rsidRPr="00DD7F36">
        <w:rPr>
          <w:b/>
          <w:i/>
          <w:sz w:val="24"/>
          <w:szCs w:val="24"/>
        </w:rPr>
        <w:t>, о порядке беспрепятственной и безопасной эвакуации из зданий</w:t>
      </w:r>
      <w:r>
        <w:rPr>
          <w:b/>
          <w:i/>
          <w:sz w:val="24"/>
          <w:szCs w:val="24"/>
        </w:rPr>
        <w:t>.</w:t>
      </w:r>
    </w:p>
    <w:p w:rsidR="00B6284C" w:rsidRDefault="00B6284C" w:rsidP="007234A1">
      <w:pPr>
        <w:rPr>
          <w:b/>
          <w:i/>
          <w:sz w:val="24"/>
          <w:szCs w:val="24"/>
        </w:rPr>
      </w:pPr>
      <w:r w:rsidRPr="00DD7F36">
        <w:rPr>
          <w:b/>
          <w:i/>
          <w:sz w:val="24"/>
          <w:szCs w:val="24"/>
        </w:rPr>
        <w:t xml:space="preserve"> -установка необходимого количества освети</w:t>
      </w:r>
      <w:r>
        <w:rPr>
          <w:b/>
          <w:i/>
          <w:sz w:val="24"/>
          <w:szCs w:val="24"/>
        </w:rPr>
        <w:t>тельных приборов на территории О</w:t>
      </w:r>
      <w:r w:rsidRPr="00DD7F36">
        <w:rPr>
          <w:b/>
          <w:i/>
          <w:sz w:val="24"/>
          <w:szCs w:val="24"/>
        </w:rPr>
        <w:t>ОШ.</w:t>
      </w:r>
    </w:p>
    <w:p w:rsidR="00B6284C" w:rsidRPr="00DD7F36" w:rsidRDefault="00B6284C" w:rsidP="007234A1">
      <w:pPr>
        <w:rPr>
          <w:b/>
          <w:i/>
          <w:sz w:val="24"/>
          <w:szCs w:val="24"/>
        </w:rPr>
      </w:pPr>
    </w:p>
    <w:p w:rsidR="00B6284C" w:rsidRPr="00A90FDD" w:rsidRDefault="00B6284C" w:rsidP="007234A1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Сроки выполнения мероприятий</w:t>
      </w:r>
      <w:r w:rsidRPr="00A90FDD">
        <w:rPr>
          <w:b/>
          <w:sz w:val="24"/>
          <w:szCs w:val="24"/>
        </w:rPr>
        <w:t>:                                                в течение года.</w:t>
      </w:r>
    </w:p>
    <w:p w:rsidR="00B6284C" w:rsidRPr="00731408" w:rsidRDefault="00B6284C" w:rsidP="007234A1">
      <w:pPr>
        <w:rPr>
          <w:sz w:val="24"/>
          <w:szCs w:val="24"/>
        </w:rPr>
      </w:pPr>
    </w:p>
    <w:p w:rsidR="00B6284C" w:rsidRDefault="00B6284C" w:rsidP="007234A1">
      <w:pPr>
        <w:rPr>
          <w:b/>
          <w:sz w:val="32"/>
          <w:szCs w:val="32"/>
        </w:rPr>
      </w:pPr>
      <w:r>
        <w:rPr>
          <w:b/>
          <w:sz w:val="32"/>
          <w:szCs w:val="32"/>
        </w:rPr>
        <w:t>IX. Дополнительная информация с учётом особенностей объекта (территории)</w:t>
      </w:r>
    </w:p>
    <w:p w:rsidR="00B6284C" w:rsidRDefault="00B6284C" w:rsidP="007234A1">
      <w:pPr>
        <w:rPr>
          <w:b/>
          <w:sz w:val="24"/>
          <w:szCs w:val="24"/>
          <w:u w:val="single"/>
        </w:rPr>
      </w:pPr>
    </w:p>
    <w:p w:rsidR="00B6284C" w:rsidRDefault="00B6284C" w:rsidP="007234A1">
      <w:pPr>
        <w:rPr>
          <w:b/>
          <w:sz w:val="24"/>
          <w:szCs w:val="24"/>
          <w:u w:val="single"/>
        </w:rPr>
      </w:pPr>
      <w:r w:rsidRPr="00A90FDD">
        <w:rPr>
          <w:b/>
          <w:sz w:val="24"/>
          <w:szCs w:val="24"/>
          <w:u w:val="single"/>
        </w:rPr>
        <w:t>Отсутствует.</w:t>
      </w:r>
    </w:p>
    <w:p w:rsidR="00B6284C" w:rsidRDefault="00B6284C" w:rsidP="007234A1">
      <w:pPr>
        <w:rPr>
          <w:b/>
          <w:sz w:val="32"/>
          <w:szCs w:val="32"/>
        </w:rPr>
      </w:pPr>
    </w:p>
    <w:p w:rsidR="00B6284C" w:rsidRPr="0021070E" w:rsidRDefault="00B6284C" w:rsidP="007234A1">
      <w:pPr>
        <w:rPr>
          <w:b/>
          <w:sz w:val="32"/>
          <w:szCs w:val="32"/>
        </w:rPr>
      </w:pPr>
      <w:r>
        <w:rPr>
          <w:sz w:val="16"/>
          <w:szCs w:val="16"/>
        </w:rPr>
        <w:t>(наличие на объекте (территории) режимно-секретного органа, его численность (штатная и фактическая), количество сотрудников объекта (территории), допущенных к работе со сведениями, составляющими государственную тайну, меры по обеспечению режима секретности и сохранности секретных сведений)</w:t>
      </w:r>
    </w:p>
    <w:p w:rsidR="00B6284C" w:rsidRPr="00EA0144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B6284C" w:rsidRDefault="00B6284C" w:rsidP="007234A1">
      <w:pPr>
        <w:spacing w:line="240" w:lineRule="atLeas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(наличие локальных зон безопасности)</w:t>
      </w:r>
    </w:p>
    <w:p w:rsidR="00B6284C" w:rsidRPr="00EA0144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B6284C" w:rsidRDefault="00B6284C" w:rsidP="007234A1">
      <w:pPr>
        <w:spacing w:line="240" w:lineRule="atLeas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(другие сведения)</w:t>
      </w:r>
    </w:p>
    <w:p w:rsidR="00B6284C" w:rsidRDefault="00B6284C" w:rsidP="007234A1">
      <w:pPr>
        <w:spacing w:line="240" w:lineRule="atLeast"/>
        <w:rPr>
          <w:sz w:val="24"/>
          <w:szCs w:val="24"/>
        </w:rPr>
      </w:pPr>
    </w:p>
    <w:p w:rsidR="00B6284C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Приложения: </w:t>
      </w:r>
    </w:p>
    <w:p w:rsidR="00B6284C" w:rsidRDefault="00B6284C" w:rsidP="007234A1">
      <w:pPr>
        <w:spacing w:line="240" w:lineRule="atLeast"/>
        <w:rPr>
          <w:sz w:val="24"/>
          <w:szCs w:val="24"/>
        </w:rPr>
      </w:pPr>
      <w:r w:rsidRPr="002A3D0D">
        <w:rPr>
          <w:sz w:val="24"/>
          <w:szCs w:val="24"/>
        </w:rPr>
        <w:t>1.План (схема) объекта (территории) с обозначением потенциально опасных участков и критических элементов объекта (территории) (при наличии таковых)</w:t>
      </w:r>
      <w:r>
        <w:rPr>
          <w:sz w:val="24"/>
          <w:szCs w:val="24"/>
        </w:rPr>
        <w:t>.</w:t>
      </w:r>
    </w:p>
    <w:p w:rsidR="00B6284C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2. 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B6284C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3. Акт обследования и категорирования объекта (территории).</w:t>
      </w:r>
    </w:p>
    <w:p w:rsidR="00B6284C" w:rsidRDefault="00B6284C" w:rsidP="007234A1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4. Перечень мероприятий по обеспечению антитеррористической защищённости объекта (территории).</w:t>
      </w:r>
    </w:p>
    <w:p w:rsidR="00B6284C" w:rsidRDefault="00B6284C" w:rsidP="007234A1">
      <w:pPr>
        <w:rPr>
          <w:sz w:val="24"/>
          <w:szCs w:val="24"/>
        </w:rPr>
      </w:pPr>
    </w:p>
    <w:p w:rsidR="00B6284C" w:rsidRDefault="00B6284C" w:rsidP="007234A1">
      <w:pPr>
        <w:rPr>
          <w:sz w:val="24"/>
          <w:szCs w:val="24"/>
        </w:rPr>
      </w:pPr>
      <w:r>
        <w:rPr>
          <w:sz w:val="24"/>
          <w:szCs w:val="24"/>
        </w:rPr>
        <w:t>Составлен   « _24__» _мая_ 20 18  г.</w:t>
      </w:r>
    </w:p>
    <w:p w:rsidR="00B6284C" w:rsidRDefault="00B6284C" w:rsidP="007234A1">
      <w:pPr>
        <w:rPr>
          <w:sz w:val="24"/>
          <w:szCs w:val="24"/>
        </w:rPr>
      </w:pPr>
    </w:p>
    <w:p w:rsidR="00B6284C" w:rsidRPr="000D120D" w:rsidRDefault="00B6284C" w:rsidP="007234A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Директор Г</w:t>
      </w:r>
      <w:r w:rsidRPr="000D120D">
        <w:rPr>
          <w:sz w:val="24"/>
          <w:szCs w:val="24"/>
          <w:u w:val="single"/>
        </w:rPr>
        <w:t>КОУ</w:t>
      </w:r>
      <w:r>
        <w:rPr>
          <w:sz w:val="24"/>
          <w:szCs w:val="24"/>
          <w:u w:val="single"/>
        </w:rPr>
        <w:t xml:space="preserve"> РД « Буденовская ООШ Ахвхского района</w:t>
      </w:r>
      <w:r w:rsidRPr="000D120D">
        <w:rPr>
          <w:sz w:val="24"/>
          <w:szCs w:val="24"/>
          <w:u w:val="single"/>
        </w:rPr>
        <w:t>»</w:t>
      </w:r>
    </w:p>
    <w:p w:rsidR="00B6284C" w:rsidRDefault="00B6284C" w:rsidP="007234A1">
      <w:pPr>
        <w:rPr>
          <w:sz w:val="16"/>
          <w:szCs w:val="16"/>
        </w:rPr>
      </w:pPr>
      <w:r>
        <w:rPr>
          <w:sz w:val="16"/>
          <w:szCs w:val="16"/>
        </w:rPr>
        <w:t>(должностное лицо, осуществляющее непосредственное руководство деятельностью работников на объекте.</w:t>
      </w:r>
    </w:p>
    <w:p w:rsidR="00B6284C" w:rsidRDefault="00B6284C" w:rsidP="007234A1">
      <w:pPr>
        <w:rPr>
          <w:sz w:val="16"/>
          <w:szCs w:val="16"/>
        </w:rPr>
      </w:pPr>
    </w:p>
    <w:p w:rsidR="00B6284C" w:rsidRDefault="00B6284C" w:rsidP="007234A1">
      <w:pPr>
        <w:rPr>
          <w:sz w:val="24"/>
          <w:szCs w:val="24"/>
          <w:u w:val="single"/>
        </w:rPr>
      </w:pPr>
      <w:r>
        <w:rPr>
          <w:sz w:val="16"/>
          <w:szCs w:val="16"/>
        </w:rPr>
        <w:t xml:space="preserve"> ________________                                  </w:t>
      </w:r>
      <w:r>
        <w:rPr>
          <w:sz w:val="24"/>
          <w:szCs w:val="24"/>
          <w:u w:val="single"/>
        </w:rPr>
        <w:t>Гаджиев Магомед Далгатович</w:t>
      </w:r>
    </w:p>
    <w:p w:rsidR="00B6284C" w:rsidRDefault="00B6284C" w:rsidP="007234A1">
      <w:pPr>
        <w:rPr>
          <w:sz w:val="16"/>
          <w:szCs w:val="16"/>
        </w:rPr>
      </w:pPr>
    </w:p>
    <w:p w:rsidR="00B6284C" w:rsidRDefault="00B6284C" w:rsidP="007234A1">
      <w:pPr>
        <w:rPr>
          <w:sz w:val="16"/>
          <w:szCs w:val="16"/>
        </w:rPr>
      </w:pPr>
      <w:r>
        <w:rPr>
          <w:sz w:val="16"/>
          <w:szCs w:val="16"/>
        </w:rPr>
        <w:t xml:space="preserve">  (подпись)                                                      (ФИО)</w:t>
      </w:r>
    </w:p>
    <w:p w:rsidR="00B6284C" w:rsidRDefault="00B6284C" w:rsidP="007234A1">
      <w:pPr>
        <w:rPr>
          <w:sz w:val="16"/>
          <w:szCs w:val="16"/>
        </w:rPr>
      </w:pPr>
    </w:p>
    <w:p w:rsidR="00B6284C" w:rsidRPr="0021070E" w:rsidRDefault="00B6284C" w:rsidP="007234A1">
      <w:pPr>
        <w:rPr>
          <w:sz w:val="16"/>
          <w:szCs w:val="16"/>
        </w:rPr>
      </w:pPr>
      <w:r w:rsidRPr="000D120D">
        <w:rPr>
          <w:sz w:val="24"/>
          <w:szCs w:val="24"/>
        </w:rPr>
        <w:t>Актуализирован   «____»  _</w:t>
      </w:r>
      <w:r>
        <w:rPr>
          <w:sz w:val="24"/>
          <w:szCs w:val="24"/>
        </w:rPr>
        <w:t>май</w:t>
      </w:r>
      <w:r w:rsidRPr="000D120D">
        <w:rPr>
          <w:sz w:val="24"/>
          <w:szCs w:val="24"/>
        </w:rPr>
        <w:t>___ 20</w:t>
      </w:r>
      <w:r>
        <w:rPr>
          <w:sz w:val="24"/>
          <w:szCs w:val="24"/>
        </w:rPr>
        <w:t xml:space="preserve">18 </w:t>
      </w:r>
      <w:r w:rsidRPr="000D120D">
        <w:rPr>
          <w:sz w:val="24"/>
          <w:szCs w:val="24"/>
        </w:rPr>
        <w:t xml:space="preserve"> г.</w:t>
      </w:r>
    </w:p>
    <w:p w:rsidR="00B6284C" w:rsidRDefault="00B6284C" w:rsidP="00720892">
      <w:pPr>
        <w:jc w:val="center"/>
        <w:rPr>
          <w:sz w:val="24"/>
          <w:szCs w:val="24"/>
        </w:rPr>
      </w:pPr>
    </w:p>
    <w:p w:rsidR="00B6284C" w:rsidRDefault="00B6284C" w:rsidP="000B670F">
      <w:pPr>
        <w:spacing w:line="360" w:lineRule="auto"/>
        <w:rPr>
          <w:b/>
        </w:rPr>
      </w:pPr>
    </w:p>
    <w:p w:rsidR="00B6284C" w:rsidRDefault="00B6284C" w:rsidP="000B670F">
      <w:pPr>
        <w:spacing w:line="360" w:lineRule="auto"/>
        <w:rPr>
          <w:b/>
        </w:rPr>
      </w:pPr>
    </w:p>
    <w:p w:rsidR="00B6284C" w:rsidRDefault="00B6284C" w:rsidP="000B670F">
      <w:pPr>
        <w:spacing w:line="360" w:lineRule="auto"/>
        <w:rPr>
          <w:b/>
        </w:rPr>
      </w:pPr>
    </w:p>
    <w:p w:rsidR="00B6284C" w:rsidRDefault="00B6284C" w:rsidP="000B670F">
      <w:pPr>
        <w:spacing w:line="360" w:lineRule="auto"/>
        <w:rPr>
          <w:b/>
        </w:rPr>
      </w:pPr>
    </w:p>
    <w:p w:rsidR="00B6284C" w:rsidRDefault="00B6284C" w:rsidP="000B670F">
      <w:pPr>
        <w:spacing w:line="360" w:lineRule="auto"/>
        <w:rPr>
          <w:b/>
        </w:rPr>
      </w:pPr>
    </w:p>
    <w:p w:rsidR="00B6284C" w:rsidRDefault="00B6284C" w:rsidP="000B670F">
      <w:pPr>
        <w:spacing w:line="360" w:lineRule="auto"/>
        <w:rPr>
          <w:b/>
        </w:rPr>
      </w:pPr>
    </w:p>
    <w:p w:rsidR="00B6284C" w:rsidRDefault="00B6284C" w:rsidP="000B670F">
      <w:pPr>
        <w:spacing w:line="360" w:lineRule="auto"/>
        <w:rPr>
          <w:b/>
        </w:rPr>
      </w:pPr>
    </w:p>
    <w:p w:rsidR="00B6284C" w:rsidRDefault="00B6284C" w:rsidP="000B670F">
      <w:pPr>
        <w:spacing w:line="360" w:lineRule="auto"/>
        <w:rPr>
          <w:b/>
        </w:rPr>
      </w:pPr>
    </w:p>
    <w:p w:rsidR="00B6284C" w:rsidRDefault="00B6284C" w:rsidP="008A26D6">
      <w:pPr>
        <w:spacing w:line="360" w:lineRule="auto"/>
        <w:jc w:val="center"/>
        <w:rPr>
          <w:b/>
          <w:sz w:val="24"/>
          <w:szCs w:val="24"/>
        </w:rPr>
      </w:pPr>
    </w:p>
    <w:p w:rsidR="00B6284C" w:rsidRDefault="00B6284C" w:rsidP="008A26D6">
      <w:pPr>
        <w:spacing w:line="360" w:lineRule="auto"/>
        <w:jc w:val="center"/>
        <w:rPr>
          <w:b/>
          <w:sz w:val="24"/>
          <w:szCs w:val="24"/>
        </w:rPr>
      </w:pPr>
    </w:p>
    <w:p w:rsidR="00B6284C" w:rsidRDefault="00B6284C" w:rsidP="008A26D6">
      <w:pPr>
        <w:spacing w:line="360" w:lineRule="auto"/>
        <w:jc w:val="center"/>
        <w:rPr>
          <w:b/>
          <w:sz w:val="24"/>
          <w:szCs w:val="24"/>
        </w:rPr>
      </w:pPr>
    </w:p>
    <w:p w:rsidR="00B6284C" w:rsidRDefault="00B6284C" w:rsidP="008A26D6">
      <w:pPr>
        <w:spacing w:line="360" w:lineRule="auto"/>
        <w:jc w:val="center"/>
        <w:rPr>
          <w:b/>
          <w:sz w:val="24"/>
          <w:szCs w:val="24"/>
        </w:rPr>
      </w:pPr>
    </w:p>
    <w:p w:rsidR="00B6284C" w:rsidRDefault="00B6284C" w:rsidP="008A26D6">
      <w:pPr>
        <w:spacing w:line="360" w:lineRule="auto"/>
        <w:jc w:val="center"/>
        <w:rPr>
          <w:b/>
          <w:sz w:val="24"/>
          <w:szCs w:val="24"/>
        </w:rPr>
      </w:pPr>
    </w:p>
    <w:p w:rsidR="00B6284C" w:rsidRDefault="00B6284C" w:rsidP="008A26D6">
      <w:pPr>
        <w:spacing w:line="360" w:lineRule="auto"/>
        <w:jc w:val="center"/>
        <w:rPr>
          <w:b/>
          <w:sz w:val="24"/>
          <w:szCs w:val="24"/>
        </w:rPr>
      </w:pPr>
    </w:p>
    <w:p w:rsidR="00B6284C" w:rsidRDefault="00B6284C" w:rsidP="008A26D6">
      <w:pPr>
        <w:spacing w:line="360" w:lineRule="auto"/>
        <w:jc w:val="center"/>
        <w:rPr>
          <w:b/>
          <w:sz w:val="24"/>
          <w:szCs w:val="24"/>
        </w:rPr>
      </w:pPr>
    </w:p>
    <w:p w:rsidR="00B6284C" w:rsidRPr="000B670F" w:rsidRDefault="00B6284C" w:rsidP="008A26D6">
      <w:pPr>
        <w:spacing w:line="360" w:lineRule="auto"/>
        <w:jc w:val="center"/>
        <w:rPr>
          <w:b/>
          <w:sz w:val="24"/>
          <w:szCs w:val="24"/>
        </w:rPr>
      </w:pPr>
      <w:r w:rsidRPr="000B670F">
        <w:rPr>
          <w:b/>
          <w:sz w:val="24"/>
          <w:szCs w:val="24"/>
        </w:rPr>
        <w:t>УТВЕРЖДАЮ</w:t>
      </w:r>
    </w:p>
    <w:p w:rsidR="00B6284C" w:rsidRDefault="00B6284C" w:rsidP="00A76AF8">
      <w:pPr>
        <w:spacing w:line="360" w:lineRule="auto"/>
        <w:ind w:left="4956"/>
        <w:jc w:val="left"/>
        <w:rPr>
          <w:sz w:val="24"/>
          <w:szCs w:val="24"/>
        </w:rPr>
      </w:pPr>
      <w:r>
        <w:rPr>
          <w:sz w:val="24"/>
          <w:szCs w:val="24"/>
        </w:rPr>
        <w:t>Директор ГКОУ РД «Буденовская ООШ Ахвахского района»</w:t>
      </w:r>
    </w:p>
    <w:p w:rsidR="00B6284C" w:rsidRDefault="00B6284C" w:rsidP="000B670F">
      <w:pPr>
        <w:spacing w:line="360" w:lineRule="auto"/>
        <w:ind w:left="4956"/>
        <w:rPr>
          <w:sz w:val="24"/>
          <w:szCs w:val="24"/>
        </w:rPr>
      </w:pPr>
      <w:r>
        <w:rPr>
          <w:sz w:val="24"/>
          <w:szCs w:val="24"/>
        </w:rPr>
        <w:t>_________________  М.Д.Гаджиев</w:t>
      </w:r>
    </w:p>
    <w:p w:rsidR="00B6284C" w:rsidRPr="00B4227D" w:rsidRDefault="00B6284C" w:rsidP="000B670F">
      <w:pPr>
        <w:spacing w:line="360" w:lineRule="auto"/>
        <w:ind w:left="4956"/>
        <w:rPr>
          <w:sz w:val="24"/>
          <w:szCs w:val="24"/>
        </w:rPr>
      </w:pPr>
      <w:r>
        <w:rPr>
          <w:sz w:val="14"/>
          <w:szCs w:val="14"/>
        </w:rPr>
        <w:t xml:space="preserve">                 (подпись, Ф.И.О.)</w:t>
      </w:r>
    </w:p>
    <w:p w:rsidR="00B6284C" w:rsidRDefault="00B6284C" w:rsidP="000B670F">
      <w:pPr>
        <w:spacing w:line="360" w:lineRule="auto"/>
        <w:ind w:left="4956"/>
        <w:rPr>
          <w:sz w:val="22"/>
          <w:szCs w:val="22"/>
        </w:rPr>
      </w:pPr>
      <w:r>
        <w:rPr>
          <w:sz w:val="22"/>
          <w:szCs w:val="22"/>
        </w:rPr>
        <w:t>« _24_ » ____май___ 2018___года</w:t>
      </w:r>
    </w:p>
    <w:p w:rsidR="00B6284C" w:rsidRDefault="00B6284C" w:rsidP="00496115">
      <w:pPr>
        <w:rPr>
          <w:b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</w:rPr>
      </w:pPr>
    </w:p>
    <w:p w:rsidR="00B6284C" w:rsidRDefault="00B6284C" w:rsidP="00496115">
      <w:pPr>
        <w:jc w:val="center"/>
        <w:rPr>
          <w:b/>
          <w:color w:val="auto"/>
        </w:rPr>
      </w:pPr>
      <w:r>
        <w:rPr>
          <w:b/>
          <w:color w:val="auto"/>
        </w:rPr>
        <w:t xml:space="preserve">АКТ ОБСЛЕДОВАНИЯ И КАТЕГОРИРОВАНИЯ </w:t>
      </w:r>
    </w:p>
    <w:p w:rsidR="00B6284C" w:rsidRDefault="00B6284C" w:rsidP="00496115">
      <w:pPr>
        <w:jc w:val="center"/>
        <w:rPr>
          <w:b/>
          <w:color w:val="auto"/>
        </w:rPr>
      </w:pPr>
      <w:r>
        <w:rPr>
          <w:b/>
          <w:color w:val="auto"/>
        </w:rPr>
        <w:t>объекта (территории) образовательной организации</w:t>
      </w:r>
    </w:p>
    <w:p w:rsidR="00B6284C" w:rsidRDefault="00B6284C" w:rsidP="00496115">
      <w:pPr>
        <w:jc w:val="center"/>
        <w:rPr>
          <w:color w:val="auto"/>
          <w:sz w:val="18"/>
          <w:szCs w:val="18"/>
        </w:rPr>
      </w:pPr>
    </w:p>
    <w:p w:rsidR="00B6284C" w:rsidRDefault="00B6284C" w:rsidP="00496115">
      <w:pPr>
        <w:rPr>
          <w:sz w:val="16"/>
          <w:szCs w:val="16"/>
        </w:rPr>
      </w:pPr>
    </w:p>
    <w:p w:rsidR="00B6284C" w:rsidRPr="00A2135E" w:rsidRDefault="00B6284C" w:rsidP="00496115">
      <w:pPr>
        <w:rPr>
          <w:b/>
          <w:i/>
          <w:sz w:val="24"/>
          <w:szCs w:val="24"/>
          <w:u w:val="single"/>
        </w:rPr>
      </w:pPr>
      <w:r w:rsidRPr="00A2135E">
        <w:rPr>
          <w:b/>
          <w:i/>
          <w:sz w:val="24"/>
          <w:szCs w:val="24"/>
          <w:u w:val="single"/>
        </w:rPr>
        <w:t xml:space="preserve">Государственное казённое образовательное учреждение Республики Дагестан </w:t>
      </w:r>
      <w:r>
        <w:rPr>
          <w:b/>
          <w:i/>
          <w:sz w:val="24"/>
          <w:szCs w:val="24"/>
          <w:u w:val="single"/>
        </w:rPr>
        <w:t xml:space="preserve">«Буденовская основная </w:t>
      </w:r>
      <w:r w:rsidRPr="00A2135E">
        <w:rPr>
          <w:b/>
          <w:i/>
          <w:sz w:val="24"/>
          <w:szCs w:val="24"/>
          <w:u w:val="single"/>
        </w:rPr>
        <w:t>общеобразовательная школа Ахвахского района» (ГКОУ</w:t>
      </w:r>
      <w:r>
        <w:rPr>
          <w:b/>
          <w:i/>
          <w:sz w:val="24"/>
          <w:szCs w:val="24"/>
          <w:u w:val="single"/>
        </w:rPr>
        <w:t xml:space="preserve"> РД «Буденовская О</w:t>
      </w:r>
      <w:r w:rsidRPr="00A2135E">
        <w:rPr>
          <w:b/>
          <w:i/>
          <w:sz w:val="24"/>
          <w:szCs w:val="24"/>
          <w:u w:val="single"/>
        </w:rPr>
        <w:t xml:space="preserve">ОШ Ахвахского района»),  </w:t>
      </w:r>
    </w:p>
    <w:p w:rsidR="00B6284C" w:rsidRDefault="00B6284C" w:rsidP="00D94437">
      <w:pPr>
        <w:rPr>
          <w:sz w:val="14"/>
          <w:szCs w:val="14"/>
        </w:rPr>
      </w:pPr>
      <w:r>
        <w:rPr>
          <w:sz w:val="14"/>
          <w:szCs w:val="14"/>
        </w:rPr>
        <w:t>(полное и сокращенное (в скобках) наименование образовательной организации)</w:t>
      </w:r>
    </w:p>
    <w:p w:rsidR="00B6284C" w:rsidRDefault="00B6284C" w:rsidP="00D94437">
      <w:pPr>
        <w:rPr>
          <w:sz w:val="14"/>
          <w:szCs w:val="14"/>
        </w:rPr>
      </w:pPr>
    </w:p>
    <w:p w:rsidR="00B6284C" w:rsidRDefault="00B6284C" w:rsidP="00D94437">
      <w:pPr>
        <w:rPr>
          <w:sz w:val="14"/>
          <w:szCs w:val="14"/>
        </w:rPr>
      </w:pPr>
    </w:p>
    <w:p w:rsidR="00B6284C" w:rsidRDefault="00B6284C" w:rsidP="00D94437">
      <w:pPr>
        <w:rPr>
          <w:sz w:val="24"/>
          <w:szCs w:val="24"/>
        </w:rPr>
      </w:pPr>
      <w:r>
        <w:rPr>
          <w:sz w:val="24"/>
          <w:szCs w:val="24"/>
        </w:rPr>
        <w:t>« 24__» _май____ 2018 __ г.                                                                       с. Буденовка</w:t>
      </w:r>
    </w:p>
    <w:p w:rsidR="00B6284C" w:rsidRDefault="00B6284C" w:rsidP="00D94437">
      <w:pPr>
        <w:rPr>
          <w:sz w:val="24"/>
          <w:szCs w:val="24"/>
        </w:rPr>
      </w:pPr>
    </w:p>
    <w:p w:rsidR="00B6284C" w:rsidRDefault="00B6284C" w:rsidP="0089796F">
      <w:pPr>
        <w:rPr>
          <w:sz w:val="24"/>
          <w:szCs w:val="24"/>
        </w:rPr>
      </w:pPr>
      <w:r>
        <w:rPr>
          <w:sz w:val="24"/>
          <w:szCs w:val="24"/>
        </w:rPr>
        <w:t xml:space="preserve">     В соответствиис приказом директора ГКОУ РД  «Буденовская ООШ Ахвахского района» от 23апреля 2018 г. № 01 «О создании межведомственной комиссии по обследованию и категорированиюГКОУ РД « Буденовская ООШ Ахвахского района»»</w:t>
      </w:r>
    </w:p>
    <w:p w:rsidR="00B6284C" w:rsidRPr="00D94437" w:rsidRDefault="00B6284C" w:rsidP="008D1C06">
      <w:pPr>
        <w:rPr>
          <w:sz w:val="24"/>
          <w:szCs w:val="24"/>
        </w:rPr>
      </w:pPr>
      <w:r>
        <w:rPr>
          <w:sz w:val="24"/>
          <w:szCs w:val="24"/>
        </w:rPr>
        <w:t>м</w:t>
      </w:r>
      <w:r w:rsidRPr="00D94437">
        <w:rPr>
          <w:sz w:val="24"/>
          <w:szCs w:val="24"/>
        </w:rPr>
        <w:t>ежведомственн</w:t>
      </w:r>
      <w:r>
        <w:rPr>
          <w:sz w:val="24"/>
          <w:szCs w:val="24"/>
        </w:rPr>
        <w:t>ая</w:t>
      </w:r>
      <w:r w:rsidRPr="00D94437">
        <w:rPr>
          <w:sz w:val="24"/>
          <w:szCs w:val="24"/>
        </w:rPr>
        <w:t xml:space="preserve"> комисси</w:t>
      </w:r>
      <w:r>
        <w:rPr>
          <w:sz w:val="24"/>
          <w:szCs w:val="24"/>
        </w:rPr>
        <w:t>я</w:t>
      </w:r>
      <w:r w:rsidRPr="00D94437">
        <w:rPr>
          <w:sz w:val="24"/>
          <w:szCs w:val="24"/>
        </w:rPr>
        <w:t xml:space="preserve"> по обследованию и категорированию объекта образовательной организации</w:t>
      </w:r>
      <w:r>
        <w:rPr>
          <w:sz w:val="24"/>
          <w:szCs w:val="24"/>
        </w:rPr>
        <w:t xml:space="preserve"> в составе</w:t>
      </w:r>
      <w:r w:rsidRPr="00D94437">
        <w:rPr>
          <w:sz w:val="24"/>
          <w:szCs w:val="24"/>
        </w:rPr>
        <w:t>:</w:t>
      </w: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  <w:r>
        <w:rPr>
          <w:b/>
          <w:sz w:val="24"/>
          <w:szCs w:val="24"/>
        </w:rPr>
        <w:t>Председатель комиссии:</w:t>
      </w:r>
      <w:r>
        <w:rPr>
          <w:sz w:val="24"/>
          <w:szCs w:val="24"/>
        </w:rPr>
        <w:t>Гаджиев М.Д. - директор ГКОУ РД</w:t>
      </w:r>
    </w:p>
    <w:p w:rsidR="00B6284C" w:rsidRDefault="00B6284C" w:rsidP="00013A60">
      <w:pPr>
        <w:jc w:val="center"/>
        <w:rPr>
          <w:sz w:val="24"/>
          <w:szCs w:val="24"/>
        </w:rPr>
      </w:pPr>
      <w:r>
        <w:rPr>
          <w:sz w:val="24"/>
          <w:szCs w:val="24"/>
        </w:rPr>
        <w:t>«БуденовскаяООШАхвахского района».</w:t>
      </w:r>
    </w:p>
    <w:p w:rsidR="00B6284C" w:rsidRDefault="00B6284C" w:rsidP="00496115">
      <w:pPr>
        <w:rPr>
          <w:b/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  <w:r>
        <w:rPr>
          <w:b/>
          <w:sz w:val="24"/>
          <w:szCs w:val="24"/>
        </w:rPr>
        <w:t>Члены комиссии</w:t>
      </w:r>
      <w:r>
        <w:rPr>
          <w:sz w:val="24"/>
          <w:szCs w:val="24"/>
        </w:rPr>
        <w:t>:</w:t>
      </w: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DA783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Кураев Р.Ш. - </w:t>
      </w:r>
      <w:r w:rsidRPr="00F6580B">
        <w:rPr>
          <w:sz w:val="24"/>
          <w:szCs w:val="24"/>
        </w:rPr>
        <w:t xml:space="preserve">преподаватель </w:t>
      </w:r>
      <w:r>
        <w:rPr>
          <w:sz w:val="24"/>
          <w:szCs w:val="24"/>
        </w:rPr>
        <w:t>ОБЖ и физкультуры  Г</w:t>
      </w:r>
      <w:r w:rsidRPr="00F6580B">
        <w:rPr>
          <w:sz w:val="24"/>
          <w:szCs w:val="24"/>
        </w:rPr>
        <w:t>КОУ</w:t>
      </w:r>
      <w:r>
        <w:rPr>
          <w:sz w:val="24"/>
          <w:szCs w:val="24"/>
        </w:rPr>
        <w:t xml:space="preserve"> РД</w:t>
      </w:r>
    </w:p>
    <w:p w:rsidR="00B6284C" w:rsidRDefault="00B6284C" w:rsidP="00DA7832">
      <w:pPr>
        <w:jc w:val="left"/>
        <w:rPr>
          <w:sz w:val="24"/>
          <w:szCs w:val="24"/>
        </w:rPr>
      </w:pPr>
      <w:r>
        <w:rPr>
          <w:sz w:val="24"/>
          <w:szCs w:val="24"/>
        </w:rPr>
        <w:t>« Буденовская ООШ Ахвахского района».</w:t>
      </w:r>
    </w:p>
    <w:p w:rsidR="00B6284C" w:rsidRPr="00F6580B" w:rsidRDefault="00B6284C" w:rsidP="00F9078B">
      <w:pPr>
        <w:jc w:val="right"/>
        <w:rPr>
          <w:sz w:val="24"/>
          <w:szCs w:val="24"/>
        </w:rPr>
      </w:pPr>
    </w:p>
    <w:p w:rsidR="00B6284C" w:rsidRDefault="00B6284C" w:rsidP="00DA7832">
      <w:pPr>
        <w:jc w:val="center"/>
        <w:rPr>
          <w:sz w:val="24"/>
          <w:szCs w:val="24"/>
        </w:rPr>
      </w:pPr>
      <w:r w:rsidRPr="00F6580B">
        <w:rPr>
          <w:sz w:val="24"/>
          <w:szCs w:val="24"/>
        </w:rPr>
        <w:t>Гаджиев К.Т -</w:t>
      </w:r>
      <w:r>
        <w:rPr>
          <w:sz w:val="24"/>
          <w:szCs w:val="24"/>
        </w:rPr>
        <w:t>зам. начальника</w:t>
      </w:r>
      <w:r w:rsidRPr="00F6580B">
        <w:rPr>
          <w:sz w:val="24"/>
          <w:szCs w:val="24"/>
        </w:rPr>
        <w:t xml:space="preserve"> ОНД </w:t>
      </w:r>
      <w:r>
        <w:rPr>
          <w:sz w:val="24"/>
          <w:szCs w:val="24"/>
        </w:rPr>
        <w:t>и</w:t>
      </w:r>
      <w:r w:rsidRPr="00F6580B">
        <w:rPr>
          <w:sz w:val="24"/>
          <w:szCs w:val="24"/>
        </w:rPr>
        <w:t>ПР №8 по г</w:t>
      </w:r>
      <w:r>
        <w:rPr>
          <w:sz w:val="24"/>
          <w:szCs w:val="24"/>
        </w:rPr>
        <w:t>.</w:t>
      </w:r>
      <w:r w:rsidRPr="00F6580B">
        <w:rPr>
          <w:sz w:val="24"/>
          <w:szCs w:val="24"/>
        </w:rPr>
        <w:t xml:space="preserve"> Хасавюрт</w:t>
      </w:r>
      <w:r>
        <w:rPr>
          <w:sz w:val="24"/>
          <w:szCs w:val="24"/>
        </w:rPr>
        <w:t xml:space="preserve">, </w:t>
      </w:r>
    </w:p>
    <w:p w:rsidR="00B6284C" w:rsidRDefault="00B6284C" w:rsidP="00DA7832">
      <w:pPr>
        <w:jc w:val="right"/>
        <w:rPr>
          <w:sz w:val="24"/>
          <w:szCs w:val="24"/>
        </w:rPr>
      </w:pPr>
      <w:r>
        <w:rPr>
          <w:sz w:val="24"/>
          <w:szCs w:val="24"/>
        </w:rPr>
        <w:t>Новолакскому, Казбековскому,</w:t>
      </w:r>
      <w:r w:rsidRPr="00F6580B">
        <w:rPr>
          <w:sz w:val="24"/>
          <w:szCs w:val="24"/>
        </w:rPr>
        <w:t xml:space="preserve"> Хасавюртовскому </w:t>
      </w:r>
    </w:p>
    <w:p w:rsidR="00B6284C" w:rsidRDefault="00B6284C" w:rsidP="00DA7832">
      <w:pPr>
        <w:jc w:val="right"/>
        <w:rPr>
          <w:sz w:val="24"/>
          <w:szCs w:val="24"/>
        </w:rPr>
      </w:pPr>
      <w:r>
        <w:rPr>
          <w:sz w:val="24"/>
          <w:szCs w:val="24"/>
        </w:rPr>
        <w:t>р</w:t>
      </w:r>
      <w:r w:rsidRPr="00F6580B">
        <w:rPr>
          <w:sz w:val="24"/>
          <w:szCs w:val="24"/>
        </w:rPr>
        <w:t>айон</w:t>
      </w:r>
      <w:r>
        <w:rPr>
          <w:sz w:val="24"/>
          <w:szCs w:val="24"/>
        </w:rPr>
        <w:t>ам УНД и ПР ГУ МЧС РФ по РД.</w:t>
      </w:r>
    </w:p>
    <w:p w:rsidR="00B6284C" w:rsidRPr="00F6580B" w:rsidRDefault="00B6284C" w:rsidP="00F9078B">
      <w:pPr>
        <w:jc w:val="right"/>
        <w:rPr>
          <w:sz w:val="24"/>
          <w:szCs w:val="24"/>
        </w:rPr>
      </w:pPr>
    </w:p>
    <w:p w:rsidR="00B6284C" w:rsidRDefault="00B6284C" w:rsidP="00A76AF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Закаряев Ш.М. - </w:t>
      </w:r>
      <w:r w:rsidRPr="00F6580B">
        <w:rPr>
          <w:sz w:val="24"/>
          <w:szCs w:val="24"/>
        </w:rPr>
        <w:t>инспект</w:t>
      </w:r>
      <w:r>
        <w:rPr>
          <w:sz w:val="24"/>
          <w:szCs w:val="24"/>
        </w:rPr>
        <w:t>ор ГОООПОО МОВО по г.Хасавюрт –</w:t>
      </w:r>
      <w:r w:rsidRPr="00F6580B">
        <w:rPr>
          <w:sz w:val="24"/>
          <w:szCs w:val="24"/>
        </w:rPr>
        <w:t xml:space="preserve">филиал </w:t>
      </w:r>
      <w:r>
        <w:rPr>
          <w:sz w:val="24"/>
          <w:szCs w:val="24"/>
        </w:rPr>
        <w:t>Ф</w:t>
      </w:r>
      <w:r w:rsidRPr="00F6580B">
        <w:rPr>
          <w:sz w:val="24"/>
          <w:szCs w:val="24"/>
        </w:rPr>
        <w:t>ГКУ «УВО ВНГ России по Республике Дагестан</w:t>
      </w:r>
      <w:r>
        <w:rPr>
          <w:sz w:val="24"/>
          <w:szCs w:val="24"/>
        </w:rPr>
        <w:t>».</w:t>
      </w:r>
    </w:p>
    <w:p w:rsidR="00B6284C" w:rsidRPr="00F6580B" w:rsidRDefault="00B6284C" w:rsidP="00F9078B">
      <w:pPr>
        <w:jc w:val="right"/>
        <w:rPr>
          <w:sz w:val="24"/>
          <w:szCs w:val="24"/>
        </w:rPr>
      </w:pPr>
    </w:p>
    <w:p w:rsidR="00B6284C" w:rsidRDefault="00B6284C" w:rsidP="00F9078B">
      <w:pPr>
        <w:jc w:val="center"/>
        <w:rPr>
          <w:sz w:val="24"/>
          <w:szCs w:val="24"/>
        </w:rPr>
      </w:pPr>
      <w:r w:rsidRPr="00F6580B">
        <w:rPr>
          <w:sz w:val="24"/>
          <w:szCs w:val="24"/>
        </w:rPr>
        <w:t>Гайдаров А.А.</w:t>
      </w:r>
      <w:r>
        <w:rPr>
          <w:sz w:val="24"/>
          <w:szCs w:val="24"/>
        </w:rPr>
        <w:t>-</w:t>
      </w:r>
      <w:r w:rsidRPr="00F6580B">
        <w:rPr>
          <w:sz w:val="24"/>
          <w:szCs w:val="24"/>
        </w:rPr>
        <w:t xml:space="preserve">сотрудник отдела </w:t>
      </w:r>
      <w:r>
        <w:rPr>
          <w:sz w:val="24"/>
          <w:szCs w:val="24"/>
        </w:rPr>
        <w:t xml:space="preserve">в г. Хасавюрт  </w:t>
      </w:r>
      <w:r w:rsidRPr="00F6580B">
        <w:rPr>
          <w:sz w:val="24"/>
          <w:szCs w:val="24"/>
        </w:rPr>
        <w:t>УФСБ РФ по РД</w:t>
      </w:r>
      <w:r>
        <w:rPr>
          <w:sz w:val="24"/>
          <w:szCs w:val="24"/>
        </w:rPr>
        <w:t>.</w:t>
      </w:r>
    </w:p>
    <w:p w:rsidR="00B6284C" w:rsidRDefault="00B6284C" w:rsidP="00F9078B">
      <w:pPr>
        <w:jc w:val="right"/>
        <w:rPr>
          <w:sz w:val="24"/>
          <w:szCs w:val="24"/>
        </w:rPr>
      </w:pPr>
    </w:p>
    <w:p w:rsidR="00B6284C" w:rsidRDefault="00B6284C" w:rsidP="00F9078B">
      <w:pPr>
        <w:jc w:val="center"/>
        <w:rPr>
          <w:sz w:val="24"/>
          <w:szCs w:val="24"/>
        </w:rPr>
      </w:pPr>
      <w:r>
        <w:rPr>
          <w:sz w:val="24"/>
          <w:szCs w:val="24"/>
        </w:rPr>
        <w:t>Магомедов М. М.        – зам. директора ГКУ РД «ЦОДОУ ЗОЖ»</w:t>
      </w: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B96A55">
      <w:pPr>
        <w:rPr>
          <w:sz w:val="24"/>
          <w:szCs w:val="24"/>
        </w:rPr>
      </w:pPr>
      <w:r>
        <w:rPr>
          <w:sz w:val="24"/>
          <w:szCs w:val="24"/>
        </w:rPr>
        <w:t>в период с _________ 2018__ г. по _________ 2018__ г.провела изучение исходных данных и обследование Г</w:t>
      </w:r>
      <w:r w:rsidRPr="00EB6A0A">
        <w:rPr>
          <w:sz w:val="24"/>
          <w:szCs w:val="24"/>
        </w:rPr>
        <w:t>КОУ</w:t>
      </w:r>
      <w:r>
        <w:rPr>
          <w:sz w:val="24"/>
          <w:szCs w:val="24"/>
        </w:rPr>
        <w:t xml:space="preserve"> РД « Буденовская ООШ Ахвахского района</w:t>
      </w:r>
      <w:r w:rsidRPr="00EB6A0A">
        <w:rPr>
          <w:sz w:val="24"/>
          <w:szCs w:val="24"/>
        </w:rPr>
        <w:t>»</w:t>
      </w:r>
      <w:r>
        <w:rPr>
          <w:sz w:val="24"/>
          <w:szCs w:val="24"/>
        </w:rPr>
        <w:t xml:space="preserve"> и установила следующее:</w:t>
      </w:r>
    </w:p>
    <w:p w:rsidR="00B6284C" w:rsidRDefault="00B6284C" w:rsidP="00B96A55">
      <w:pPr>
        <w:rPr>
          <w:sz w:val="24"/>
          <w:szCs w:val="24"/>
        </w:rPr>
      </w:pPr>
    </w:p>
    <w:p w:rsidR="00B6284C" w:rsidRDefault="00B6284C" w:rsidP="00B96A55">
      <w:pPr>
        <w:rPr>
          <w:sz w:val="24"/>
          <w:szCs w:val="24"/>
        </w:rPr>
      </w:pPr>
    </w:p>
    <w:p w:rsidR="00B6284C" w:rsidRDefault="00B6284C" w:rsidP="00B96A55">
      <w:pPr>
        <w:rPr>
          <w:sz w:val="24"/>
          <w:szCs w:val="24"/>
        </w:rPr>
      </w:pPr>
    </w:p>
    <w:p w:rsidR="00B6284C" w:rsidRDefault="00B6284C" w:rsidP="00B96A55">
      <w:pPr>
        <w:rPr>
          <w:sz w:val="24"/>
          <w:szCs w:val="24"/>
        </w:rPr>
      </w:pPr>
    </w:p>
    <w:p w:rsidR="00B6284C" w:rsidRDefault="00B6284C" w:rsidP="00B96A55">
      <w:pPr>
        <w:rPr>
          <w:sz w:val="24"/>
          <w:szCs w:val="24"/>
        </w:rPr>
      </w:pPr>
    </w:p>
    <w:p w:rsidR="00B6284C" w:rsidRDefault="00B6284C" w:rsidP="00B96A55">
      <w:pPr>
        <w:rPr>
          <w:sz w:val="24"/>
          <w:szCs w:val="24"/>
        </w:rPr>
      </w:pPr>
    </w:p>
    <w:p w:rsidR="00B6284C" w:rsidRPr="00B96A55" w:rsidRDefault="00B6284C" w:rsidP="00B96A55">
      <w:pPr>
        <w:rPr>
          <w:sz w:val="24"/>
          <w:szCs w:val="24"/>
        </w:rPr>
      </w:pPr>
      <w:r>
        <w:rPr>
          <w:b/>
          <w:sz w:val="24"/>
          <w:szCs w:val="24"/>
        </w:rPr>
        <w:t>Раздел I. Общие сведения об объекте (территории)</w:t>
      </w:r>
    </w:p>
    <w:p w:rsidR="00B6284C" w:rsidRDefault="00B6284C" w:rsidP="00496115">
      <w:pPr>
        <w:rPr>
          <w:sz w:val="16"/>
          <w:szCs w:val="16"/>
        </w:rPr>
      </w:pPr>
    </w:p>
    <w:p w:rsidR="00B6284C" w:rsidRPr="00FD440B" w:rsidRDefault="00B6284C" w:rsidP="00BE694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EF7F05">
        <w:rPr>
          <w:sz w:val="24"/>
          <w:szCs w:val="24"/>
          <w:u w:val="single"/>
        </w:rPr>
        <w:t>Адрес места расположения объекта:</w:t>
      </w:r>
      <w:r w:rsidRPr="00FD440B">
        <w:rPr>
          <w:b/>
          <w:sz w:val="24"/>
          <w:szCs w:val="24"/>
        </w:rPr>
        <w:t xml:space="preserve">Республика Дагестан, Хасавюртовский район, </w:t>
      </w:r>
    </w:p>
    <w:p w:rsidR="00B6284C" w:rsidRPr="00FD440B" w:rsidRDefault="00B6284C" w:rsidP="00BE694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п/о  Новогагатлис.Буденовка</w:t>
      </w:r>
      <w:r w:rsidRPr="00FD440B">
        <w:rPr>
          <w:b/>
          <w:sz w:val="24"/>
          <w:szCs w:val="24"/>
        </w:rPr>
        <w:t>Ахвахского района.</w:t>
      </w:r>
    </w:p>
    <w:p w:rsidR="00B6284C" w:rsidRDefault="00B6284C" w:rsidP="00496115">
      <w:pPr>
        <w:rPr>
          <w:sz w:val="24"/>
          <w:szCs w:val="24"/>
        </w:rPr>
      </w:pPr>
    </w:p>
    <w:p w:rsidR="00B6284C" w:rsidRPr="00FD440B" w:rsidRDefault="00B6284C" w:rsidP="00496115">
      <w:p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1.2. </w:t>
      </w:r>
      <w:r w:rsidRPr="00EF7F05">
        <w:rPr>
          <w:sz w:val="24"/>
          <w:szCs w:val="24"/>
          <w:u w:val="single"/>
        </w:rPr>
        <w:t>Информация о правообладателеобъекта:</w:t>
      </w:r>
      <w:r w:rsidRPr="00FD440B">
        <w:rPr>
          <w:b/>
          <w:sz w:val="24"/>
          <w:szCs w:val="24"/>
        </w:rPr>
        <w:t>Министерство образования и науки Республики Дагестан</w:t>
      </w:r>
    </w:p>
    <w:tbl>
      <w:tblPr>
        <w:tblW w:w="5250" w:type="dxa"/>
        <w:tblCellMar>
          <w:left w:w="0" w:type="dxa"/>
          <w:right w:w="0" w:type="dxa"/>
        </w:tblCellMar>
        <w:tblLook w:val="00A0"/>
      </w:tblPr>
      <w:tblGrid>
        <w:gridCol w:w="1138"/>
        <w:gridCol w:w="4112"/>
      </w:tblGrid>
      <w:tr w:rsidR="00B6284C" w:rsidRPr="00451433" w:rsidTr="0045143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451433" w:rsidRDefault="00B6284C" w:rsidP="00451433">
            <w:pPr>
              <w:jc w:val="right"/>
              <w:rPr>
                <w:rFonts w:ascii="Verdana" w:hAnsi="Verdana" w:cs="Tahoma"/>
                <w:b/>
                <w:color w:val="999999"/>
                <w:sz w:val="20"/>
                <w:szCs w:val="20"/>
                <w:lang w:eastAsia="ru-RU"/>
              </w:rPr>
            </w:pPr>
            <w:r w:rsidRPr="00451433">
              <w:rPr>
                <w:rFonts w:ascii="Verdana" w:hAnsi="Verdana" w:cs="Tahoma"/>
                <w:b/>
                <w:color w:val="999999"/>
                <w:sz w:val="20"/>
                <w:szCs w:val="20"/>
                <w:lang w:eastAsia="ru-RU"/>
              </w:rPr>
              <w:t>адрес: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451433" w:rsidRDefault="00B6284C" w:rsidP="00451433">
            <w:pPr>
              <w:jc w:val="left"/>
              <w:rPr>
                <w:rFonts w:ascii="Tahoma" w:hAnsi="Tahoma" w:cs="Tahoma"/>
                <w:b/>
                <w:sz w:val="18"/>
                <w:szCs w:val="18"/>
                <w:lang w:eastAsia="ru-RU"/>
              </w:rPr>
            </w:pPr>
            <w:r w:rsidRPr="00451433">
              <w:rPr>
                <w:rFonts w:ascii="Verdana" w:hAnsi="Verdana" w:cs="Tahoma"/>
                <w:b/>
                <w:sz w:val="20"/>
                <w:szCs w:val="20"/>
                <w:lang w:eastAsia="ru-RU"/>
              </w:rPr>
              <w:t>РД, г.Махачкала, ул. Даниялова, дом 32</w:t>
            </w:r>
          </w:p>
        </w:tc>
      </w:tr>
      <w:tr w:rsidR="00B6284C" w:rsidRPr="00451433" w:rsidTr="0045143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451433" w:rsidRDefault="00B6284C" w:rsidP="00451433">
            <w:pPr>
              <w:jc w:val="right"/>
              <w:rPr>
                <w:rFonts w:ascii="Verdana" w:hAnsi="Verdana" w:cs="Tahoma"/>
                <w:b/>
                <w:color w:val="999999"/>
                <w:sz w:val="20"/>
                <w:szCs w:val="20"/>
                <w:lang w:eastAsia="ru-RU"/>
              </w:rPr>
            </w:pPr>
            <w:r w:rsidRPr="00451433">
              <w:rPr>
                <w:rFonts w:ascii="Verdana" w:hAnsi="Verdana" w:cs="Tahoma"/>
                <w:b/>
                <w:color w:val="999999"/>
                <w:sz w:val="20"/>
                <w:szCs w:val="20"/>
                <w:lang w:eastAsia="ru-RU"/>
              </w:rPr>
              <w:t>телефон: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451433" w:rsidRDefault="00B6284C" w:rsidP="00451433">
            <w:pPr>
              <w:jc w:val="left"/>
              <w:rPr>
                <w:rFonts w:ascii="Tahoma" w:hAnsi="Tahoma" w:cs="Tahoma"/>
                <w:b/>
                <w:sz w:val="18"/>
                <w:szCs w:val="18"/>
                <w:lang w:eastAsia="ru-RU"/>
              </w:rPr>
            </w:pPr>
            <w:r w:rsidRPr="00451433">
              <w:rPr>
                <w:rFonts w:ascii="Verdana" w:hAnsi="Verdana" w:cs="Tahoma"/>
                <w:b/>
                <w:sz w:val="20"/>
                <w:szCs w:val="20"/>
                <w:lang w:eastAsia="ru-RU"/>
              </w:rPr>
              <w:t>+7(8722) 67-84-50</w:t>
            </w:r>
          </w:p>
        </w:tc>
      </w:tr>
      <w:tr w:rsidR="00B6284C" w:rsidRPr="00451433" w:rsidTr="0045143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451433" w:rsidRDefault="00B6284C" w:rsidP="00451433">
            <w:pPr>
              <w:jc w:val="right"/>
              <w:rPr>
                <w:rFonts w:ascii="Verdana" w:hAnsi="Verdana" w:cs="Tahoma"/>
                <w:b/>
                <w:color w:val="999999"/>
                <w:sz w:val="20"/>
                <w:szCs w:val="20"/>
                <w:lang w:eastAsia="ru-RU"/>
              </w:rPr>
            </w:pPr>
            <w:r w:rsidRPr="00451433">
              <w:rPr>
                <w:rFonts w:ascii="Verdana" w:hAnsi="Verdana" w:cs="Tahoma"/>
                <w:b/>
                <w:color w:val="999999"/>
                <w:sz w:val="20"/>
                <w:szCs w:val="20"/>
                <w:lang w:eastAsia="ru-RU"/>
              </w:rPr>
              <w:t>факс: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451433" w:rsidRDefault="00B6284C" w:rsidP="00451433">
            <w:pPr>
              <w:jc w:val="left"/>
              <w:rPr>
                <w:rFonts w:ascii="Tahoma" w:hAnsi="Tahoma" w:cs="Tahoma"/>
                <w:b/>
                <w:sz w:val="18"/>
                <w:szCs w:val="18"/>
                <w:lang w:eastAsia="ru-RU"/>
              </w:rPr>
            </w:pPr>
            <w:r w:rsidRPr="00451433">
              <w:rPr>
                <w:rFonts w:ascii="Verdana" w:hAnsi="Verdana" w:cs="Tahoma"/>
                <w:b/>
                <w:sz w:val="20"/>
                <w:szCs w:val="20"/>
                <w:lang w:eastAsia="ru-RU"/>
              </w:rPr>
              <w:t>+7(8722) 67-84-50</w:t>
            </w:r>
          </w:p>
        </w:tc>
      </w:tr>
      <w:tr w:rsidR="00B6284C" w:rsidRPr="00451433" w:rsidTr="0045143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</w:tcPr>
          <w:p w:rsidR="00B6284C" w:rsidRPr="00451433" w:rsidRDefault="00B6284C" w:rsidP="00451433">
            <w:pPr>
              <w:jc w:val="right"/>
              <w:rPr>
                <w:rFonts w:ascii="Verdana" w:hAnsi="Verdana" w:cs="Tahoma"/>
                <w:b/>
                <w:color w:val="999999"/>
                <w:sz w:val="20"/>
                <w:szCs w:val="20"/>
                <w:lang w:eastAsia="ru-RU"/>
              </w:rPr>
            </w:pPr>
            <w:r w:rsidRPr="00451433">
              <w:rPr>
                <w:rFonts w:ascii="Verdana" w:hAnsi="Verdana" w:cs="Tahoma"/>
                <w:b/>
                <w:color w:val="999999"/>
                <w:sz w:val="20"/>
                <w:szCs w:val="20"/>
                <w:lang w:eastAsia="ru-RU"/>
              </w:rPr>
              <w:t>e-mail: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</w:tcPr>
          <w:p w:rsidR="00B6284C" w:rsidRPr="00451433" w:rsidRDefault="00B6284C" w:rsidP="00451433">
            <w:pPr>
              <w:jc w:val="left"/>
              <w:rPr>
                <w:rFonts w:ascii="Tahoma" w:hAnsi="Tahoma" w:cs="Tahoma"/>
                <w:b/>
                <w:sz w:val="18"/>
                <w:szCs w:val="18"/>
                <w:lang w:eastAsia="ru-RU"/>
              </w:rPr>
            </w:pPr>
            <w:hyperlink r:id="rId9" w:history="1">
              <w:r w:rsidRPr="00451433">
                <w:rPr>
                  <w:rFonts w:ascii="Verdana" w:hAnsi="Verdana" w:cs="Tahoma"/>
                  <w:b/>
                  <w:color w:val="002AFF"/>
                  <w:sz w:val="20"/>
                  <w:szCs w:val="20"/>
                  <w:u w:val="single"/>
                  <w:lang w:eastAsia="ru-RU"/>
                </w:rPr>
                <w:t>dagminobr@e-dag.ru</w:t>
              </w:r>
            </w:hyperlink>
          </w:p>
        </w:tc>
      </w:tr>
    </w:tbl>
    <w:p w:rsidR="00B6284C" w:rsidRDefault="00B6284C" w:rsidP="00496115">
      <w:pPr>
        <w:spacing w:line="360" w:lineRule="auto"/>
        <w:rPr>
          <w:sz w:val="24"/>
          <w:szCs w:val="24"/>
        </w:rPr>
      </w:pPr>
    </w:p>
    <w:p w:rsidR="00B6284C" w:rsidRPr="00FD440B" w:rsidRDefault="00B6284C" w:rsidP="00496115">
      <w:pPr>
        <w:spacing w:line="360" w:lineRule="auto"/>
        <w:rPr>
          <w:b/>
          <w:sz w:val="14"/>
          <w:szCs w:val="14"/>
        </w:rPr>
      </w:pPr>
      <w:r w:rsidRPr="00482E73">
        <w:rPr>
          <w:sz w:val="24"/>
          <w:szCs w:val="24"/>
        </w:rPr>
        <w:t xml:space="preserve">1.3. </w:t>
      </w:r>
      <w:r w:rsidRPr="00482E73">
        <w:rPr>
          <w:sz w:val="24"/>
          <w:szCs w:val="24"/>
          <w:u w:val="single"/>
        </w:rPr>
        <w:t>Основной вид деятельности:</w:t>
      </w:r>
      <w:r w:rsidRPr="00FD440B">
        <w:rPr>
          <w:b/>
          <w:sz w:val="24"/>
          <w:szCs w:val="24"/>
        </w:rPr>
        <w:t>образовательная (</w:t>
      </w:r>
      <w:r>
        <w:rPr>
          <w:b/>
          <w:sz w:val="24"/>
          <w:szCs w:val="24"/>
        </w:rPr>
        <w:t>основное</w:t>
      </w:r>
      <w:r w:rsidRPr="00FD440B">
        <w:rPr>
          <w:b/>
          <w:sz w:val="24"/>
          <w:szCs w:val="24"/>
        </w:rPr>
        <w:t xml:space="preserve"> общее образование).</w:t>
      </w:r>
    </w:p>
    <w:p w:rsidR="00B6284C" w:rsidRDefault="00B6284C" w:rsidP="00496115">
      <w:pPr>
        <w:jc w:val="center"/>
        <w:rPr>
          <w:sz w:val="14"/>
          <w:szCs w:val="14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1.4. </w:t>
      </w:r>
      <w:r w:rsidRPr="002B61F5">
        <w:rPr>
          <w:color w:val="auto"/>
          <w:sz w:val="24"/>
          <w:szCs w:val="24"/>
          <w:u w:val="single"/>
        </w:rPr>
        <w:t>Краткая характеристика объекта:</w:t>
      </w:r>
    </w:p>
    <w:p w:rsidR="00B6284C" w:rsidRDefault="00B6284C" w:rsidP="002B61F5">
      <w:pPr>
        <w:jc w:val="center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(тип здания (каменное, деревянное), этажность, общая площадь здания, площадь занимаемой территории, количество функционирующих</w:t>
      </w:r>
    </w:p>
    <w:p w:rsidR="00B6284C" w:rsidRPr="002B61F5" w:rsidRDefault="00B6284C" w:rsidP="00496115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входов/выходов,наличие на территории объекта стоянки автотранспорта, гаражей или иных сооружений и т.д.)</w:t>
      </w:r>
    </w:p>
    <w:p w:rsidR="00B6284C" w:rsidRPr="00A2135E" w:rsidRDefault="00B6284C" w:rsidP="00496115">
      <w:pPr>
        <w:rPr>
          <w:b/>
          <w:i/>
          <w:color w:val="auto"/>
          <w:sz w:val="24"/>
          <w:szCs w:val="24"/>
        </w:rPr>
      </w:pPr>
      <w:r w:rsidRPr="00A2135E">
        <w:rPr>
          <w:b/>
          <w:i/>
          <w:color w:val="auto"/>
          <w:sz w:val="24"/>
          <w:szCs w:val="24"/>
        </w:rPr>
        <w:t>1 корпус -одноэтажное кирпичноездание, S</w:t>
      </w:r>
      <w:r w:rsidRPr="00A2135E">
        <w:rPr>
          <w:b/>
          <w:i/>
          <w:color w:val="auto"/>
          <w:sz w:val="16"/>
          <w:szCs w:val="16"/>
        </w:rPr>
        <w:t>здания</w:t>
      </w:r>
      <w:r>
        <w:rPr>
          <w:b/>
          <w:i/>
          <w:color w:val="auto"/>
          <w:sz w:val="24"/>
          <w:szCs w:val="24"/>
        </w:rPr>
        <w:t xml:space="preserve">– 464 </w:t>
      </w:r>
      <w:r w:rsidRPr="00A2135E">
        <w:rPr>
          <w:b/>
          <w:i/>
          <w:color w:val="auto"/>
          <w:sz w:val="24"/>
          <w:szCs w:val="24"/>
        </w:rPr>
        <w:t>кв.м., 1 основной и 1 запасный выходы; S</w:t>
      </w:r>
      <w:r w:rsidRPr="00A2135E">
        <w:rPr>
          <w:b/>
          <w:i/>
          <w:color w:val="auto"/>
          <w:sz w:val="16"/>
          <w:szCs w:val="16"/>
        </w:rPr>
        <w:t>территории</w:t>
      </w:r>
      <w:r w:rsidRPr="00A2135E">
        <w:rPr>
          <w:b/>
          <w:i/>
          <w:color w:val="auto"/>
          <w:sz w:val="24"/>
          <w:szCs w:val="24"/>
        </w:rPr>
        <w:t xml:space="preserve"> -</w:t>
      </w:r>
      <w:r>
        <w:rPr>
          <w:b/>
          <w:i/>
          <w:color w:val="auto"/>
          <w:sz w:val="24"/>
          <w:szCs w:val="24"/>
        </w:rPr>
        <w:t>1369</w:t>
      </w:r>
      <w:r w:rsidRPr="00A2135E">
        <w:rPr>
          <w:b/>
          <w:i/>
          <w:color w:val="auto"/>
          <w:sz w:val="24"/>
          <w:szCs w:val="24"/>
        </w:rPr>
        <w:t>кв.м., на территории объекта имеется пожарный резервуар и туалет.</w:t>
      </w:r>
    </w:p>
    <w:p w:rsidR="00B6284C" w:rsidRPr="0095799D" w:rsidRDefault="00B6284C" w:rsidP="00496115">
      <w:pPr>
        <w:rPr>
          <w:color w:val="auto"/>
          <w:sz w:val="14"/>
          <w:szCs w:val="14"/>
        </w:rPr>
      </w:pPr>
    </w:p>
    <w:p w:rsidR="00B6284C" w:rsidRPr="00F76CD2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1.5. </w:t>
      </w:r>
      <w:r w:rsidRPr="0095799D">
        <w:rPr>
          <w:color w:val="auto"/>
          <w:sz w:val="24"/>
          <w:szCs w:val="24"/>
          <w:u w:val="single"/>
        </w:rPr>
        <w:t>Режим работы объекта</w:t>
      </w:r>
      <w:r w:rsidRPr="00FD440B">
        <w:rPr>
          <w:b/>
          <w:color w:val="auto"/>
          <w:sz w:val="24"/>
          <w:szCs w:val="24"/>
          <w:u w:val="single"/>
        </w:rPr>
        <w:t>:</w:t>
      </w:r>
      <w:r>
        <w:rPr>
          <w:b/>
          <w:color w:val="auto"/>
          <w:sz w:val="24"/>
          <w:szCs w:val="24"/>
        </w:rPr>
        <w:t>8часов,</w:t>
      </w:r>
      <w:r w:rsidRPr="00FD440B">
        <w:rPr>
          <w:b/>
          <w:color w:val="auto"/>
          <w:sz w:val="24"/>
          <w:szCs w:val="24"/>
        </w:rPr>
        <w:t xml:space="preserve">   шестидневный, с 8:00 до 16:00.</w:t>
      </w:r>
    </w:p>
    <w:p w:rsidR="00B6284C" w:rsidRDefault="00B6284C" w:rsidP="0095799D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(круглосут., шестидн., пятидн., время работы)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AB34B3" w:rsidRDefault="00B6284C" w:rsidP="00496115">
      <w:pPr>
        <w:rPr>
          <w:b/>
          <w:color w:val="auto"/>
          <w:sz w:val="24"/>
          <w:szCs w:val="24"/>
          <w:u w:val="single"/>
        </w:rPr>
      </w:pPr>
      <w:r>
        <w:rPr>
          <w:color w:val="auto"/>
          <w:sz w:val="24"/>
          <w:szCs w:val="24"/>
        </w:rPr>
        <w:t xml:space="preserve">1.6. </w:t>
      </w:r>
      <w:r w:rsidRPr="0095799D">
        <w:rPr>
          <w:color w:val="auto"/>
          <w:sz w:val="24"/>
          <w:szCs w:val="24"/>
          <w:u w:val="single"/>
        </w:rPr>
        <w:t>Общее количество работников, обучающихся и иных лиц, находящихся на объекте в рабочее время</w:t>
      </w:r>
      <w:r>
        <w:rPr>
          <w:color w:val="auto"/>
          <w:sz w:val="24"/>
          <w:szCs w:val="24"/>
          <w:u w:val="single"/>
        </w:rPr>
        <w:t>:</w:t>
      </w:r>
      <w:r>
        <w:rPr>
          <w:b/>
          <w:color w:val="auto"/>
          <w:sz w:val="24"/>
          <w:szCs w:val="24"/>
        </w:rPr>
        <w:t>1</w:t>
      </w:r>
      <w:r w:rsidRPr="00AB34B3">
        <w:rPr>
          <w:b/>
          <w:color w:val="auto"/>
          <w:sz w:val="24"/>
          <w:szCs w:val="24"/>
        </w:rPr>
        <w:t>12 человек.</w:t>
      </w:r>
    </w:p>
    <w:p w:rsidR="00B6284C" w:rsidRDefault="00B6284C" w:rsidP="00496115">
      <w:pPr>
        <w:rPr>
          <w:color w:val="auto"/>
          <w:sz w:val="24"/>
          <w:szCs w:val="24"/>
          <w:u w:val="single"/>
        </w:rPr>
      </w:pPr>
    </w:p>
    <w:p w:rsidR="00B6284C" w:rsidRPr="00AB34B3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1.7. </w:t>
      </w:r>
      <w:r w:rsidRPr="0095799D">
        <w:rPr>
          <w:color w:val="auto"/>
          <w:sz w:val="24"/>
          <w:szCs w:val="24"/>
          <w:u w:val="single"/>
        </w:rPr>
        <w:t>Максимальная вместимость помещений объекта, предназначенных для проведения массовых и спортивных мероприятий</w:t>
      </w:r>
      <w:r>
        <w:rPr>
          <w:color w:val="auto"/>
          <w:sz w:val="24"/>
          <w:szCs w:val="24"/>
          <w:u w:val="single"/>
        </w:rPr>
        <w:t>:</w:t>
      </w:r>
      <w:r>
        <w:rPr>
          <w:b/>
          <w:color w:val="auto"/>
          <w:sz w:val="24"/>
          <w:szCs w:val="24"/>
        </w:rPr>
        <w:t>актовый зал на 6</w:t>
      </w:r>
      <w:r w:rsidRPr="00AB34B3">
        <w:rPr>
          <w:b/>
          <w:color w:val="auto"/>
          <w:sz w:val="24"/>
          <w:szCs w:val="24"/>
        </w:rPr>
        <w:t>0 мест</w:t>
      </w:r>
      <w:r>
        <w:rPr>
          <w:b/>
          <w:color w:val="auto"/>
          <w:sz w:val="24"/>
          <w:szCs w:val="24"/>
        </w:rPr>
        <w:t>.</w:t>
      </w:r>
    </w:p>
    <w:p w:rsidR="00B6284C" w:rsidRDefault="00B6284C" w:rsidP="00496115">
      <w:pPr>
        <w:rPr>
          <w:color w:val="auto"/>
          <w:sz w:val="14"/>
          <w:szCs w:val="14"/>
        </w:rPr>
      </w:pPr>
    </w:p>
    <w:p w:rsidR="00B6284C" w:rsidRDefault="00B6284C" w:rsidP="00496115">
      <w:pPr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II</w:t>
      </w:r>
      <w:r>
        <w:rPr>
          <w:b/>
          <w:color w:val="auto"/>
          <w:sz w:val="24"/>
          <w:szCs w:val="24"/>
        </w:rPr>
        <w:t>. Мероприятия по обеспечению антитеррористической защищенности объекта (территории)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2.1. Наличие документов по вопросам обеспечения антитеррористической защищенности объекта:</w:t>
      </w:r>
    </w:p>
    <w:p w:rsidR="00B6284C" w:rsidRDefault="00B6284C" w:rsidP="00496115">
      <w:pPr>
        <w:rPr>
          <w:color w:val="auto"/>
          <w:sz w:val="24"/>
          <w:szCs w:val="24"/>
          <w:u w:val="single"/>
        </w:rPr>
      </w:pPr>
      <w:r>
        <w:rPr>
          <w:color w:val="auto"/>
          <w:sz w:val="24"/>
          <w:szCs w:val="24"/>
        </w:rPr>
        <w:t xml:space="preserve">2.1.1. </w:t>
      </w:r>
      <w:r w:rsidRPr="00482E73">
        <w:rPr>
          <w:color w:val="auto"/>
          <w:sz w:val="24"/>
          <w:szCs w:val="24"/>
          <w:u w:val="single"/>
        </w:rPr>
        <w:t>Распорядительный документ о назначении должностного лица, ответственного за выполнение мероприятий по обеспечению антитеррористической защищенности объекта</w:t>
      </w:r>
      <w:r>
        <w:rPr>
          <w:color w:val="auto"/>
          <w:sz w:val="24"/>
          <w:szCs w:val="24"/>
          <w:u w:val="single"/>
        </w:rPr>
        <w:t>:</w:t>
      </w:r>
    </w:p>
    <w:p w:rsidR="00B6284C" w:rsidRPr="00482E73" w:rsidRDefault="00B6284C" w:rsidP="00482E73">
      <w:pPr>
        <w:jc w:val="center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(наименование распорядительного документа, дата утверждения, № документа, должность, Ф.И.О. ответственного лица) </w:t>
      </w:r>
    </w:p>
    <w:p w:rsidR="00B6284C" w:rsidRDefault="00B6284C" w:rsidP="00496115">
      <w:pPr>
        <w:rPr>
          <w:color w:val="auto"/>
          <w:sz w:val="14"/>
          <w:szCs w:val="14"/>
        </w:rPr>
      </w:pPr>
    </w:p>
    <w:p w:rsidR="00B6284C" w:rsidRPr="00A2135E" w:rsidRDefault="00B6284C" w:rsidP="00496115">
      <w:pPr>
        <w:rPr>
          <w:b/>
          <w:i/>
          <w:color w:val="auto"/>
          <w:sz w:val="24"/>
          <w:szCs w:val="24"/>
        </w:rPr>
      </w:pPr>
      <w:r w:rsidRPr="00A2135E">
        <w:rPr>
          <w:b/>
          <w:i/>
          <w:color w:val="auto"/>
          <w:sz w:val="24"/>
          <w:szCs w:val="24"/>
        </w:rPr>
        <w:t>Приказ директора ГКОУРД</w:t>
      </w:r>
      <w:r>
        <w:rPr>
          <w:b/>
          <w:i/>
          <w:sz w:val="24"/>
          <w:szCs w:val="24"/>
        </w:rPr>
        <w:t>«Буденовская О</w:t>
      </w:r>
      <w:r w:rsidRPr="00A2135E">
        <w:rPr>
          <w:b/>
          <w:i/>
          <w:sz w:val="24"/>
          <w:szCs w:val="24"/>
        </w:rPr>
        <w:t>ОШ Ахвахскогорайона»</w:t>
      </w:r>
      <w:r w:rsidRPr="00A2135E">
        <w:rPr>
          <w:b/>
          <w:i/>
          <w:color w:val="auto"/>
          <w:sz w:val="24"/>
          <w:szCs w:val="24"/>
        </w:rPr>
        <w:t>«О назначении должностного лица, ответственного за выполнение мероприятий по обеспечению антитеррористической защищенности объекта (территории)»</w:t>
      </w:r>
      <w:r w:rsidRPr="00A2135E">
        <w:rPr>
          <w:b/>
          <w:i/>
          <w:sz w:val="24"/>
          <w:szCs w:val="24"/>
        </w:rPr>
        <w:t xml:space="preserve">,утверждён 09 сентября 2017 г.№, преподаватель ОБЖ </w:t>
      </w:r>
      <w:r>
        <w:rPr>
          <w:b/>
          <w:i/>
          <w:sz w:val="24"/>
          <w:szCs w:val="24"/>
        </w:rPr>
        <w:t>и физкультуры Кураев Р.Ш.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482E73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2.1.2. </w:t>
      </w:r>
      <w:r w:rsidRPr="00482E73">
        <w:rPr>
          <w:color w:val="auto"/>
          <w:sz w:val="24"/>
          <w:szCs w:val="24"/>
          <w:u w:val="single"/>
        </w:rPr>
        <w:t>Функциональные обязанности лица, ответственного за выполнение мероприятий по обеспечению антитеррористической защищенности объекта</w:t>
      </w:r>
      <w:r>
        <w:rPr>
          <w:color w:val="auto"/>
          <w:sz w:val="24"/>
          <w:szCs w:val="24"/>
          <w:u w:val="single"/>
        </w:rPr>
        <w:t>:</w:t>
      </w:r>
    </w:p>
    <w:p w:rsidR="00B6284C" w:rsidRDefault="00B6284C" w:rsidP="00482E73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(имеются (указать дату утверждения), подлежат разработке, необходима переработка, корректировка)</w:t>
      </w:r>
    </w:p>
    <w:p w:rsidR="00B6284C" w:rsidRPr="00482E73" w:rsidRDefault="00B6284C" w:rsidP="00482E73">
      <w:pPr>
        <w:rPr>
          <w:color w:val="auto"/>
          <w:sz w:val="24"/>
          <w:szCs w:val="24"/>
        </w:rPr>
      </w:pPr>
    </w:p>
    <w:p w:rsidR="00B6284C" w:rsidRPr="00AB34B3" w:rsidRDefault="00B6284C" w:rsidP="00496115">
      <w:pPr>
        <w:rPr>
          <w:b/>
          <w:color w:val="auto"/>
          <w:sz w:val="24"/>
          <w:szCs w:val="24"/>
        </w:rPr>
      </w:pPr>
      <w:r w:rsidRPr="00AB34B3">
        <w:rPr>
          <w:b/>
          <w:color w:val="auto"/>
          <w:sz w:val="24"/>
          <w:szCs w:val="24"/>
        </w:rPr>
        <w:t>Имеются, 22.01.2018г,№5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2.1.3. </w:t>
      </w:r>
      <w:r w:rsidRPr="004947DE">
        <w:rPr>
          <w:color w:val="auto"/>
          <w:sz w:val="24"/>
          <w:szCs w:val="24"/>
          <w:u w:val="single"/>
        </w:rPr>
        <w:t>Распорядительный документ об утверждении конкретных требований антитеррористической защищенности объекта</w:t>
      </w:r>
      <w:r>
        <w:rPr>
          <w:color w:val="auto"/>
          <w:sz w:val="24"/>
          <w:szCs w:val="24"/>
          <w:u w:val="single"/>
        </w:rPr>
        <w:t>:</w:t>
      </w:r>
    </w:p>
    <w:p w:rsidR="00B6284C" w:rsidRDefault="00B6284C" w:rsidP="004947DE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(разработан (наименование распорядительного документа, дата утверждения, №), подлежит разработке или корректировке)</w:t>
      </w:r>
    </w:p>
    <w:p w:rsidR="00B6284C" w:rsidRDefault="00B6284C" w:rsidP="004947DE">
      <w:pPr>
        <w:rPr>
          <w:color w:val="auto"/>
          <w:sz w:val="14"/>
          <w:szCs w:val="14"/>
        </w:rPr>
      </w:pPr>
    </w:p>
    <w:p w:rsidR="00B6284C" w:rsidRPr="00A2135E" w:rsidRDefault="00B6284C" w:rsidP="004947DE">
      <w:pPr>
        <w:rPr>
          <w:b/>
          <w:i/>
          <w:color w:val="auto"/>
          <w:sz w:val="24"/>
          <w:szCs w:val="24"/>
        </w:rPr>
      </w:pPr>
      <w:r w:rsidRPr="00A2135E">
        <w:rPr>
          <w:b/>
          <w:i/>
          <w:color w:val="auto"/>
          <w:sz w:val="24"/>
          <w:szCs w:val="24"/>
        </w:rPr>
        <w:t>Разработано и утверждено «Положение о конкретных требованиях к антитеррористической защищённости объектаГКОУРД</w:t>
      </w:r>
      <w:r>
        <w:rPr>
          <w:b/>
          <w:i/>
          <w:sz w:val="24"/>
          <w:szCs w:val="24"/>
        </w:rPr>
        <w:t>«Буденовская О</w:t>
      </w:r>
      <w:r w:rsidRPr="00A2135E">
        <w:rPr>
          <w:b/>
          <w:i/>
          <w:sz w:val="24"/>
          <w:szCs w:val="24"/>
        </w:rPr>
        <w:t>ОШАхвахского района»»</w:t>
      </w:r>
      <w:r w:rsidRPr="00A2135E">
        <w:rPr>
          <w:b/>
          <w:i/>
          <w:color w:val="auto"/>
          <w:sz w:val="24"/>
          <w:szCs w:val="24"/>
        </w:rPr>
        <w:t xml:space="preserve"> от </w:t>
      </w:r>
      <w:r>
        <w:rPr>
          <w:b/>
          <w:i/>
          <w:color w:val="auto"/>
          <w:sz w:val="24"/>
          <w:szCs w:val="24"/>
        </w:rPr>
        <w:t xml:space="preserve">18 </w:t>
      </w:r>
      <w:r w:rsidRPr="00A2135E">
        <w:rPr>
          <w:b/>
          <w:i/>
          <w:color w:val="auto"/>
          <w:sz w:val="24"/>
          <w:szCs w:val="24"/>
        </w:rPr>
        <w:t>января  2018 г.</w:t>
      </w:r>
      <w:r>
        <w:rPr>
          <w:b/>
          <w:i/>
          <w:color w:val="auto"/>
          <w:sz w:val="24"/>
          <w:szCs w:val="24"/>
        </w:rPr>
        <w:t xml:space="preserve">  № 01</w:t>
      </w:r>
      <w:r w:rsidRPr="00A2135E">
        <w:rPr>
          <w:b/>
          <w:i/>
          <w:color w:val="auto"/>
          <w:sz w:val="24"/>
          <w:szCs w:val="24"/>
        </w:rPr>
        <w:t>.</w:t>
      </w:r>
    </w:p>
    <w:p w:rsidR="00B6284C" w:rsidRPr="004947DE" w:rsidRDefault="00B6284C" w:rsidP="004947DE">
      <w:pPr>
        <w:rPr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2.1.4. </w:t>
      </w:r>
      <w:r w:rsidRPr="004947DE">
        <w:rPr>
          <w:color w:val="auto"/>
          <w:sz w:val="24"/>
          <w:szCs w:val="24"/>
          <w:u w:val="single"/>
        </w:rPr>
        <w:t>План мероприятий по повышению уровня антитеррористической защищенности объекта, предусматривающий реализацию утвержденных конкретных требований антитеррористической защищенности</w:t>
      </w:r>
      <w:r w:rsidRPr="00AD21C3">
        <w:rPr>
          <w:color w:val="auto"/>
          <w:sz w:val="24"/>
          <w:szCs w:val="24"/>
          <w:u w:val="single"/>
        </w:rPr>
        <w:t>:</w:t>
      </w:r>
    </w:p>
    <w:p w:rsidR="00B6284C" w:rsidRPr="004947DE" w:rsidRDefault="00B6284C" w:rsidP="004947DE">
      <w:pPr>
        <w:rPr>
          <w:color w:val="auto"/>
          <w:sz w:val="12"/>
          <w:szCs w:val="12"/>
        </w:rPr>
      </w:pPr>
      <w:r>
        <w:rPr>
          <w:color w:val="auto"/>
          <w:sz w:val="14"/>
          <w:szCs w:val="14"/>
        </w:rPr>
        <w:t>(разработан (указать дату утверждения плана, период действия), подлежит разработке, корректировке)</w:t>
      </w:r>
    </w:p>
    <w:p w:rsidR="00B6284C" w:rsidRDefault="00B6284C" w:rsidP="004947DE">
      <w:pPr>
        <w:spacing w:line="360" w:lineRule="auto"/>
        <w:rPr>
          <w:color w:val="auto"/>
          <w:sz w:val="12"/>
          <w:szCs w:val="12"/>
        </w:rPr>
      </w:pPr>
    </w:p>
    <w:p w:rsidR="00B6284C" w:rsidRPr="00A2135E" w:rsidRDefault="00B6284C" w:rsidP="00496115">
      <w:pPr>
        <w:rPr>
          <w:b/>
          <w:i/>
          <w:color w:val="auto"/>
          <w:sz w:val="24"/>
          <w:szCs w:val="24"/>
        </w:rPr>
      </w:pPr>
      <w:r w:rsidRPr="00A2135E">
        <w:rPr>
          <w:b/>
          <w:i/>
          <w:color w:val="auto"/>
          <w:sz w:val="24"/>
          <w:szCs w:val="24"/>
        </w:rPr>
        <w:t xml:space="preserve">Разработан и утверждён </w:t>
      </w:r>
      <w:r>
        <w:rPr>
          <w:b/>
          <w:i/>
          <w:color w:val="auto"/>
          <w:sz w:val="24"/>
          <w:szCs w:val="24"/>
        </w:rPr>
        <w:t xml:space="preserve"> 24мая</w:t>
      </w:r>
      <w:r w:rsidRPr="00A2135E">
        <w:rPr>
          <w:b/>
          <w:i/>
          <w:color w:val="auto"/>
          <w:sz w:val="24"/>
          <w:szCs w:val="24"/>
        </w:rPr>
        <w:t xml:space="preserve">  2018г.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2.1.5. </w:t>
      </w:r>
      <w:r w:rsidRPr="004947DE">
        <w:rPr>
          <w:color w:val="auto"/>
          <w:sz w:val="24"/>
          <w:szCs w:val="24"/>
          <w:u w:val="single"/>
        </w:rPr>
        <w:t>Распорядительный документ об осуществлении пропускного и внутриобъектового режимов</w:t>
      </w:r>
      <w:r w:rsidRPr="00AD21C3">
        <w:rPr>
          <w:color w:val="auto"/>
          <w:sz w:val="24"/>
          <w:szCs w:val="24"/>
          <w:u w:val="single"/>
        </w:rPr>
        <w:t>:</w:t>
      </w:r>
    </w:p>
    <w:p w:rsidR="00B6284C" w:rsidRDefault="00B6284C" w:rsidP="004947DE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 наименование, дата утверждения,  №, отсутствует, подлежит актуализации)</w:t>
      </w:r>
    </w:p>
    <w:p w:rsidR="00B6284C" w:rsidRDefault="00B6284C" w:rsidP="004947DE">
      <w:pPr>
        <w:rPr>
          <w:color w:val="auto"/>
          <w:sz w:val="14"/>
          <w:szCs w:val="14"/>
        </w:rPr>
      </w:pPr>
    </w:p>
    <w:p w:rsidR="00B6284C" w:rsidRPr="00A2135E" w:rsidRDefault="00B6284C" w:rsidP="00D52210">
      <w:pPr>
        <w:rPr>
          <w:b/>
          <w:i/>
          <w:color w:val="auto"/>
          <w:sz w:val="14"/>
          <w:szCs w:val="14"/>
        </w:rPr>
      </w:pPr>
      <w:r w:rsidRPr="00A2135E">
        <w:rPr>
          <w:b/>
          <w:i/>
          <w:color w:val="auto"/>
          <w:sz w:val="24"/>
          <w:szCs w:val="24"/>
        </w:rPr>
        <w:t>Приказ директора ГКОУ РД</w:t>
      </w:r>
      <w:r>
        <w:rPr>
          <w:b/>
          <w:i/>
          <w:sz w:val="24"/>
          <w:szCs w:val="24"/>
        </w:rPr>
        <w:t>« Буденовская О</w:t>
      </w:r>
      <w:r w:rsidRPr="00A2135E">
        <w:rPr>
          <w:b/>
          <w:i/>
          <w:sz w:val="24"/>
          <w:szCs w:val="24"/>
        </w:rPr>
        <w:t>ОШ Ахвахского района»</w:t>
      </w:r>
    </w:p>
    <w:p w:rsidR="00B6284C" w:rsidRPr="00A2135E" w:rsidRDefault="00B6284C" w:rsidP="00D52210">
      <w:pPr>
        <w:rPr>
          <w:b/>
          <w:i/>
          <w:color w:val="auto"/>
          <w:sz w:val="12"/>
          <w:szCs w:val="12"/>
        </w:rPr>
      </w:pPr>
      <w:r w:rsidRPr="00A2135E">
        <w:rPr>
          <w:b/>
          <w:i/>
          <w:color w:val="auto"/>
        </w:rPr>
        <w:t>«</w:t>
      </w:r>
      <w:r w:rsidRPr="00A2135E">
        <w:rPr>
          <w:b/>
          <w:i/>
          <w:color w:val="auto"/>
          <w:sz w:val="24"/>
          <w:szCs w:val="24"/>
        </w:rPr>
        <w:t>Об осуществлении пропускного и внутриобъектового режимов»,</w:t>
      </w:r>
      <w:r w:rsidRPr="00A2135E">
        <w:rPr>
          <w:b/>
          <w:i/>
          <w:sz w:val="24"/>
          <w:szCs w:val="24"/>
        </w:rPr>
        <w:t xml:space="preserve"> утверждён  09 сентября 2017г. №.</w:t>
      </w:r>
    </w:p>
    <w:p w:rsidR="00B6284C" w:rsidRPr="000F4A2F" w:rsidRDefault="00B6284C" w:rsidP="004947DE">
      <w:pPr>
        <w:rPr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12"/>
          <w:szCs w:val="12"/>
        </w:rPr>
      </w:pPr>
    </w:p>
    <w:p w:rsidR="00B6284C" w:rsidRPr="00AB34B3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2.1.6. </w:t>
      </w:r>
      <w:r w:rsidRPr="00D52210">
        <w:rPr>
          <w:color w:val="auto"/>
          <w:sz w:val="24"/>
          <w:szCs w:val="24"/>
          <w:u w:val="single"/>
        </w:rPr>
        <w:t>Инструкция по пропускному и внутриобъектовому режимам, в том числе по организации стоянки автотранспорта на территории объекта</w:t>
      </w:r>
      <w:r w:rsidRPr="00AD21C3">
        <w:rPr>
          <w:color w:val="auto"/>
          <w:sz w:val="24"/>
          <w:szCs w:val="24"/>
          <w:u w:val="single"/>
        </w:rPr>
        <w:t>:</w:t>
      </w:r>
      <w:r w:rsidRPr="00AB34B3">
        <w:rPr>
          <w:b/>
          <w:color w:val="auto"/>
          <w:sz w:val="24"/>
          <w:szCs w:val="24"/>
        </w:rPr>
        <w:t>имеется.</w:t>
      </w:r>
    </w:p>
    <w:p w:rsidR="00B6284C" w:rsidRDefault="00B6284C" w:rsidP="00D52210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(имеется, отсутствует, требуется переработка, корректировка)</w:t>
      </w:r>
    </w:p>
    <w:p w:rsidR="00B6284C" w:rsidRDefault="00B6284C" w:rsidP="00D52210">
      <w:pPr>
        <w:rPr>
          <w:color w:val="auto"/>
          <w:sz w:val="14"/>
          <w:szCs w:val="14"/>
        </w:rPr>
      </w:pPr>
    </w:p>
    <w:p w:rsidR="00B6284C" w:rsidRPr="00AB34B3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2.1.7. </w:t>
      </w:r>
      <w:r w:rsidRPr="00D52210">
        <w:rPr>
          <w:color w:val="auto"/>
          <w:sz w:val="24"/>
          <w:szCs w:val="24"/>
          <w:u w:val="single"/>
        </w:rPr>
        <w:t>Инструкции по действиям работников объекта в случае угрозы совершения или совершения террористического акта (с листами ознакомления и перечнем телефонов правоохранительныхорганов)</w:t>
      </w:r>
      <w:r w:rsidRPr="00AD21C3">
        <w:rPr>
          <w:color w:val="auto"/>
          <w:sz w:val="24"/>
          <w:szCs w:val="24"/>
          <w:u w:val="single"/>
        </w:rPr>
        <w:t>:</w:t>
      </w:r>
      <w:r w:rsidRPr="00AB34B3">
        <w:rPr>
          <w:b/>
          <w:color w:val="auto"/>
          <w:sz w:val="24"/>
          <w:szCs w:val="24"/>
        </w:rPr>
        <w:t xml:space="preserve">имеется.    </w:t>
      </w: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>(имеется, отсутствует, требуется разработка, переработка, корректировка)</w:t>
      </w:r>
    </w:p>
    <w:p w:rsidR="00B6284C" w:rsidRDefault="00B6284C" w:rsidP="00496115">
      <w:pPr>
        <w:jc w:val="center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ab/>
      </w:r>
      <w:r>
        <w:rPr>
          <w:color w:val="auto"/>
          <w:sz w:val="14"/>
          <w:szCs w:val="14"/>
        </w:rPr>
        <w:tab/>
      </w:r>
      <w:r>
        <w:rPr>
          <w:color w:val="auto"/>
          <w:sz w:val="14"/>
          <w:szCs w:val="14"/>
        </w:rPr>
        <w:tab/>
      </w:r>
      <w:r>
        <w:rPr>
          <w:color w:val="auto"/>
          <w:sz w:val="14"/>
          <w:szCs w:val="14"/>
        </w:rPr>
        <w:tab/>
      </w:r>
    </w:p>
    <w:p w:rsidR="00B6284C" w:rsidRDefault="00B6284C" w:rsidP="00496115">
      <w:pPr>
        <w:rPr>
          <w:color w:val="auto"/>
          <w:sz w:val="12"/>
          <w:szCs w:val="12"/>
        </w:rPr>
      </w:pPr>
    </w:p>
    <w:p w:rsidR="00B6284C" w:rsidRPr="00AB34B3" w:rsidRDefault="00B6284C" w:rsidP="00D52210">
      <w:pPr>
        <w:rPr>
          <w:b/>
          <w:color w:val="auto"/>
          <w:sz w:val="14"/>
          <w:szCs w:val="14"/>
        </w:rPr>
      </w:pPr>
      <w:r>
        <w:rPr>
          <w:color w:val="auto"/>
          <w:sz w:val="24"/>
          <w:szCs w:val="24"/>
        </w:rPr>
        <w:t xml:space="preserve">2.2. </w:t>
      </w:r>
      <w:r w:rsidRPr="00D52210">
        <w:rPr>
          <w:color w:val="auto"/>
          <w:sz w:val="24"/>
          <w:szCs w:val="24"/>
          <w:u w:val="single"/>
        </w:rPr>
        <w:t>Проведение учений (тренировок, занятий) с охраной и работниками объекта по действиям в различных чрезвычайных ситуациях</w:t>
      </w:r>
      <w:r w:rsidRPr="00AD21C3">
        <w:rPr>
          <w:color w:val="auto"/>
          <w:sz w:val="24"/>
          <w:szCs w:val="24"/>
          <w:u w:val="single"/>
        </w:rPr>
        <w:t>:</w:t>
      </w:r>
      <w:r w:rsidRPr="00AB34B3">
        <w:rPr>
          <w:b/>
          <w:color w:val="auto"/>
          <w:sz w:val="24"/>
          <w:szCs w:val="24"/>
        </w:rPr>
        <w:t>проводятся.</w:t>
      </w:r>
    </w:p>
    <w:p w:rsidR="00B6284C" w:rsidRDefault="00B6284C" w:rsidP="00D52210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(проводятся, не проводятся)</w:t>
      </w:r>
    </w:p>
    <w:p w:rsidR="00B6284C" w:rsidRDefault="00B6284C" w:rsidP="00D52210">
      <w:pPr>
        <w:rPr>
          <w:color w:val="auto"/>
          <w:sz w:val="14"/>
          <w:szCs w:val="14"/>
        </w:rPr>
      </w:pPr>
    </w:p>
    <w:p w:rsidR="00B6284C" w:rsidRPr="00AB34B3" w:rsidRDefault="00B6284C" w:rsidP="00496115">
      <w:pPr>
        <w:spacing w:line="360" w:lineRule="auto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2.2.1. </w:t>
      </w:r>
      <w:r w:rsidRPr="00D52210">
        <w:rPr>
          <w:color w:val="auto"/>
          <w:sz w:val="24"/>
          <w:szCs w:val="24"/>
          <w:u w:val="single"/>
        </w:rPr>
        <w:t>Периодичность проведения учений (тренировок, занятий</w:t>
      </w:r>
      <w:r w:rsidRPr="00AB34B3">
        <w:rPr>
          <w:b/>
          <w:color w:val="auto"/>
          <w:sz w:val="24"/>
          <w:szCs w:val="24"/>
          <w:u w:val="single"/>
        </w:rPr>
        <w:t>):</w:t>
      </w:r>
      <w:r w:rsidRPr="00AB34B3">
        <w:rPr>
          <w:b/>
          <w:color w:val="auto"/>
          <w:sz w:val="24"/>
          <w:szCs w:val="24"/>
        </w:rPr>
        <w:t>раз в полугодие.</w:t>
      </w: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2.2.2. </w:t>
      </w:r>
      <w:r w:rsidRPr="00FC0F9D">
        <w:rPr>
          <w:color w:val="auto"/>
          <w:sz w:val="24"/>
          <w:szCs w:val="24"/>
          <w:u w:val="single"/>
        </w:rPr>
        <w:t>Последнее учение (тренировка, занятие) проведено</w:t>
      </w:r>
      <w:r w:rsidRPr="00AD21C3">
        <w:rPr>
          <w:color w:val="auto"/>
          <w:sz w:val="24"/>
          <w:szCs w:val="24"/>
          <w:u w:val="single"/>
        </w:rPr>
        <w:t>:</w:t>
      </w:r>
    </w:p>
    <w:p w:rsidR="00B6284C" w:rsidRDefault="00B6284C" w:rsidP="00FC0F9D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(дата проведения, тема учения/тренировки, инициатор проведения мероприятия)</w:t>
      </w:r>
    </w:p>
    <w:p w:rsidR="00B6284C" w:rsidRDefault="00B6284C" w:rsidP="00FC0F9D">
      <w:pPr>
        <w:rPr>
          <w:color w:val="auto"/>
          <w:sz w:val="14"/>
          <w:szCs w:val="14"/>
        </w:rPr>
      </w:pPr>
    </w:p>
    <w:p w:rsidR="00B6284C" w:rsidRPr="00A2135E" w:rsidRDefault="00B6284C" w:rsidP="00FC0F9D">
      <w:pPr>
        <w:rPr>
          <w:b/>
          <w:i/>
          <w:sz w:val="24"/>
          <w:szCs w:val="24"/>
        </w:rPr>
      </w:pPr>
      <w:r>
        <w:rPr>
          <w:b/>
          <w:color w:val="auto"/>
          <w:sz w:val="24"/>
          <w:szCs w:val="24"/>
        </w:rPr>
        <w:t>10</w:t>
      </w:r>
      <w:r>
        <w:rPr>
          <w:b/>
          <w:i/>
          <w:color w:val="auto"/>
          <w:sz w:val="24"/>
          <w:szCs w:val="24"/>
        </w:rPr>
        <w:t>.04</w:t>
      </w:r>
      <w:r w:rsidRPr="00A2135E">
        <w:rPr>
          <w:b/>
          <w:i/>
          <w:color w:val="auto"/>
          <w:sz w:val="24"/>
          <w:szCs w:val="24"/>
        </w:rPr>
        <w:t>.2018 г., по теме «Действия работников организации при обнаружении бесхозных подозрительных предметов», инициатор –</w:t>
      </w:r>
      <w:r>
        <w:rPr>
          <w:b/>
          <w:i/>
          <w:sz w:val="24"/>
          <w:szCs w:val="24"/>
        </w:rPr>
        <w:t>Кураев Р.Ш. -</w:t>
      </w:r>
      <w:r w:rsidRPr="00A2135E">
        <w:rPr>
          <w:b/>
          <w:i/>
          <w:sz w:val="24"/>
          <w:szCs w:val="24"/>
        </w:rPr>
        <w:t>преподаватель ОБЖ</w:t>
      </w:r>
      <w:r>
        <w:rPr>
          <w:b/>
          <w:i/>
          <w:sz w:val="24"/>
          <w:szCs w:val="24"/>
        </w:rPr>
        <w:t xml:space="preserve"> и физкультуры </w:t>
      </w:r>
      <w:r w:rsidRPr="00A2135E">
        <w:rPr>
          <w:b/>
          <w:i/>
          <w:sz w:val="24"/>
          <w:szCs w:val="24"/>
        </w:rPr>
        <w:t xml:space="preserve"> ГКОУ РД«</w:t>
      </w:r>
      <w:r>
        <w:rPr>
          <w:b/>
          <w:i/>
          <w:sz w:val="24"/>
          <w:szCs w:val="24"/>
        </w:rPr>
        <w:t>Буденовская О</w:t>
      </w:r>
      <w:r w:rsidRPr="00A2135E">
        <w:rPr>
          <w:b/>
          <w:i/>
          <w:sz w:val="24"/>
          <w:szCs w:val="24"/>
        </w:rPr>
        <w:t xml:space="preserve">ОШАхвахского района». </w:t>
      </w:r>
    </w:p>
    <w:p w:rsidR="00B6284C" w:rsidRPr="00A2135E" w:rsidRDefault="00B6284C" w:rsidP="00FC0F9D">
      <w:pPr>
        <w:rPr>
          <w:i/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12"/>
          <w:szCs w:val="12"/>
        </w:rPr>
      </w:pPr>
    </w:p>
    <w:p w:rsidR="00B6284C" w:rsidRPr="00AB34B3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2.3. </w:t>
      </w:r>
      <w:r w:rsidRPr="00FC0F9D">
        <w:rPr>
          <w:color w:val="auto"/>
          <w:sz w:val="24"/>
          <w:szCs w:val="24"/>
          <w:u w:val="single"/>
        </w:rPr>
        <w:t>Ранее комиссионное обследование антитеррористической защищенности объекта  проведено</w:t>
      </w:r>
      <w:r w:rsidRPr="00AB34B3">
        <w:rPr>
          <w:b/>
          <w:color w:val="auto"/>
          <w:sz w:val="24"/>
          <w:szCs w:val="24"/>
          <w:u w:val="single"/>
        </w:rPr>
        <w:t>:</w:t>
      </w:r>
      <w:r w:rsidRPr="00AB34B3">
        <w:rPr>
          <w:b/>
          <w:color w:val="auto"/>
          <w:sz w:val="24"/>
          <w:szCs w:val="24"/>
        </w:rPr>
        <w:t xml:space="preserve">               11.10.2015г.</w:t>
      </w:r>
    </w:p>
    <w:p w:rsidR="00B6284C" w:rsidRDefault="00B6284C" w:rsidP="00496115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(дата проведения обследования, обследование ранее не проводилось)</w:t>
      </w:r>
    </w:p>
    <w:p w:rsidR="00B6284C" w:rsidRPr="00FC0F9D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496115">
      <w:pPr>
        <w:spacing w:line="276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2.4. </w:t>
      </w:r>
      <w:r w:rsidRPr="00FC0F9D">
        <w:rPr>
          <w:color w:val="auto"/>
          <w:sz w:val="24"/>
          <w:szCs w:val="24"/>
          <w:u w:val="single"/>
        </w:rPr>
        <w:t>Информация о выполнении ранее внесенных рекомендаций по обеспечению антитеррористической защищенности объекта</w:t>
      </w:r>
      <w:r>
        <w:rPr>
          <w:color w:val="auto"/>
          <w:sz w:val="24"/>
          <w:szCs w:val="24"/>
          <w:u w:val="single"/>
        </w:rPr>
        <w:t>: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A2135E" w:rsidRDefault="00B6284C" w:rsidP="00496115">
      <w:pPr>
        <w:rPr>
          <w:b/>
          <w:i/>
          <w:color w:val="auto"/>
          <w:sz w:val="24"/>
          <w:szCs w:val="24"/>
        </w:rPr>
      </w:pPr>
      <w:r w:rsidRPr="00A2135E">
        <w:rPr>
          <w:b/>
          <w:i/>
          <w:color w:val="auto"/>
          <w:sz w:val="24"/>
          <w:szCs w:val="24"/>
        </w:rPr>
        <w:t>необходимая документация приведена в соответствиетребованиям действующего законодательства.</w:t>
      </w:r>
    </w:p>
    <w:p w:rsidR="00B6284C" w:rsidRDefault="00B6284C" w:rsidP="00496115">
      <w:pPr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III</w:t>
      </w:r>
      <w:r>
        <w:rPr>
          <w:b/>
          <w:color w:val="auto"/>
          <w:sz w:val="24"/>
          <w:szCs w:val="24"/>
        </w:rPr>
        <w:t>. Организация физической охраны объекта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3C1BE2" w:rsidRDefault="00B6284C" w:rsidP="009A347F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3.1.</w:t>
      </w:r>
      <w:r w:rsidRPr="009A347F">
        <w:rPr>
          <w:color w:val="auto"/>
          <w:sz w:val="24"/>
          <w:szCs w:val="24"/>
          <w:u w:val="single"/>
        </w:rPr>
        <w:t>Физическаяохрана:</w:t>
      </w:r>
      <w:r w:rsidRPr="003C1BE2">
        <w:rPr>
          <w:b/>
          <w:color w:val="auto"/>
          <w:sz w:val="24"/>
          <w:szCs w:val="24"/>
        </w:rPr>
        <w:t>осуществляется.</w:t>
      </w:r>
    </w:p>
    <w:p w:rsidR="00B6284C" w:rsidRDefault="00B6284C" w:rsidP="009A347F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(осуществляется, не осуществляется)</w:t>
      </w:r>
    </w:p>
    <w:p w:rsidR="00B6284C" w:rsidRPr="009A347F" w:rsidRDefault="00B6284C" w:rsidP="009A347F">
      <w:pPr>
        <w:rPr>
          <w:color w:val="auto"/>
          <w:sz w:val="24"/>
          <w:szCs w:val="24"/>
        </w:rPr>
      </w:pPr>
    </w:p>
    <w:p w:rsidR="00B6284C" w:rsidRDefault="00B6284C" w:rsidP="009A347F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3.1.1. </w:t>
      </w:r>
      <w:r w:rsidRPr="009A347F">
        <w:rPr>
          <w:color w:val="auto"/>
          <w:sz w:val="24"/>
          <w:szCs w:val="24"/>
          <w:u w:val="single"/>
        </w:rPr>
        <w:t>Физическая охрана осуществляется</w:t>
      </w:r>
      <w:r w:rsidRPr="00AD21C3">
        <w:rPr>
          <w:color w:val="auto"/>
          <w:sz w:val="24"/>
          <w:szCs w:val="24"/>
          <w:u w:val="single"/>
        </w:rPr>
        <w:t>:</w:t>
      </w:r>
      <w:r w:rsidRPr="003C1BE2">
        <w:rPr>
          <w:b/>
          <w:color w:val="auto"/>
          <w:sz w:val="24"/>
          <w:szCs w:val="24"/>
        </w:rPr>
        <w:t>сторожами</w:t>
      </w:r>
      <w:r>
        <w:rPr>
          <w:color w:val="auto"/>
          <w:sz w:val="24"/>
          <w:szCs w:val="24"/>
        </w:rPr>
        <w:t>.</w:t>
      </w:r>
    </w:p>
    <w:p w:rsidR="00B6284C" w:rsidRDefault="00B6284C" w:rsidP="009A347F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(подразделением Росгвардии, вневедомственной охраной, частной охранной организацией (наименование), иное)</w:t>
      </w:r>
    </w:p>
    <w:p w:rsidR="00B6284C" w:rsidRPr="009A347F" w:rsidRDefault="00B6284C" w:rsidP="009A347F">
      <w:pPr>
        <w:rPr>
          <w:color w:val="auto"/>
          <w:sz w:val="24"/>
          <w:szCs w:val="24"/>
        </w:rPr>
      </w:pPr>
    </w:p>
    <w:p w:rsidR="00B6284C" w:rsidRPr="003C1BE2" w:rsidRDefault="00B6284C" w:rsidP="009A347F">
      <w:pPr>
        <w:spacing w:line="276" w:lineRule="auto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3.1.2.</w:t>
      </w:r>
      <w:r w:rsidRPr="009A347F">
        <w:rPr>
          <w:color w:val="auto"/>
          <w:sz w:val="24"/>
          <w:szCs w:val="24"/>
          <w:u w:val="single"/>
        </w:rPr>
        <w:t>Режим осуществления физической охраны</w:t>
      </w:r>
      <w:r w:rsidRPr="00AD21C3">
        <w:rPr>
          <w:color w:val="auto"/>
          <w:sz w:val="24"/>
          <w:szCs w:val="24"/>
          <w:u w:val="single"/>
        </w:rPr>
        <w:t>:</w:t>
      </w:r>
      <w:r w:rsidRPr="003C1BE2">
        <w:rPr>
          <w:b/>
          <w:color w:val="auto"/>
          <w:sz w:val="24"/>
          <w:szCs w:val="24"/>
        </w:rPr>
        <w:t>круглосуточно.</w:t>
      </w:r>
    </w:p>
    <w:p w:rsidR="00B6284C" w:rsidRDefault="00B6284C" w:rsidP="009A347F">
      <w:pPr>
        <w:spacing w:line="276" w:lineRule="auto"/>
        <w:rPr>
          <w:color w:val="auto"/>
          <w:sz w:val="24"/>
          <w:szCs w:val="24"/>
        </w:rPr>
      </w:pPr>
    </w:p>
    <w:p w:rsidR="00B6284C" w:rsidRPr="003C1BE2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3.1.3.</w:t>
      </w:r>
      <w:r>
        <w:rPr>
          <w:color w:val="auto"/>
          <w:sz w:val="24"/>
          <w:szCs w:val="24"/>
          <w:u w:val="single"/>
        </w:rPr>
        <w:t xml:space="preserve">Пропускной </w:t>
      </w:r>
      <w:r w:rsidRPr="009A347F">
        <w:rPr>
          <w:color w:val="auto"/>
          <w:sz w:val="24"/>
          <w:szCs w:val="24"/>
          <w:u w:val="single"/>
        </w:rPr>
        <w:t>режим</w:t>
      </w:r>
      <w:r w:rsidRPr="003C1BE2">
        <w:rPr>
          <w:b/>
          <w:color w:val="auto"/>
          <w:sz w:val="24"/>
          <w:szCs w:val="24"/>
          <w:u w:val="single"/>
        </w:rPr>
        <w:t>:</w:t>
      </w:r>
      <w:r w:rsidRPr="003C1BE2">
        <w:rPr>
          <w:b/>
          <w:color w:val="auto"/>
          <w:sz w:val="24"/>
          <w:szCs w:val="24"/>
        </w:rPr>
        <w:t>обеспечивается.</w:t>
      </w:r>
    </w:p>
    <w:p w:rsidR="00B6284C" w:rsidRDefault="00B6284C" w:rsidP="009A347F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(обеспечивается, не обеспечивается)</w:t>
      </w:r>
    </w:p>
    <w:p w:rsidR="00B6284C" w:rsidRPr="003C1BE2" w:rsidRDefault="00B6284C" w:rsidP="009A347F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3.1.4. </w:t>
      </w:r>
      <w:r w:rsidRPr="009A347F">
        <w:rPr>
          <w:color w:val="auto"/>
          <w:sz w:val="24"/>
          <w:szCs w:val="24"/>
          <w:u w:val="single"/>
        </w:rPr>
        <w:t>Количество постов охраны (контрольно-пропускных пунктов, вахт)</w:t>
      </w:r>
      <w:r w:rsidRPr="00AD21C3">
        <w:rPr>
          <w:color w:val="auto"/>
          <w:sz w:val="24"/>
          <w:szCs w:val="24"/>
          <w:u w:val="single"/>
        </w:rPr>
        <w:t>:</w:t>
      </w:r>
    </w:p>
    <w:p w:rsidR="00B6284C" w:rsidRPr="009A347F" w:rsidRDefault="00B6284C" w:rsidP="009A347F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>(по плану/фактическое)</w:t>
      </w: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3.1.5. </w:t>
      </w:r>
      <w:r w:rsidRPr="009A347F">
        <w:rPr>
          <w:color w:val="auto"/>
          <w:sz w:val="24"/>
          <w:szCs w:val="24"/>
          <w:u w:val="single"/>
        </w:rPr>
        <w:t>Количество сотрудников охраны</w:t>
      </w:r>
      <w:r w:rsidRPr="00AD21C3">
        <w:rPr>
          <w:color w:val="auto"/>
          <w:sz w:val="24"/>
          <w:szCs w:val="24"/>
          <w:u w:val="single"/>
        </w:rPr>
        <w:t>:</w:t>
      </w:r>
      <w:r w:rsidRPr="003C1BE2">
        <w:rPr>
          <w:b/>
          <w:color w:val="auto"/>
          <w:sz w:val="24"/>
          <w:szCs w:val="24"/>
        </w:rPr>
        <w:t>2человека.</w:t>
      </w:r>
    </w:p>
    <w:p w:rsidR="00B6284C" w:rsidRDefault="00B6284C" w:rsidP="009A347F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(по штату/фактическое)</w:t>
      </w:r>
    </w:p>
    <w:p w:rsidR="00B6284C" w:rsidRDefault="00B6284C" w:rsidP="009A347F">
      <w:pPr>
        <w:rPr>
          <w:color w:val="auto"/>
          <w:sz w:val="14"/>
          <w:szCs w:val="14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3.1.6. </w:t>
      </w:r>
      <w:r w:rsidRPr="009A347F">
        <w:rPr>
          <w:color w:val="auto"/>
          <w:sz w:val="24"/>
          <w:szCs w:val="24"/>
          <w:u w:val="single"/>
        </w:rPr>
        <w:t>Инструктаж сотрудников охраны о порядке несения службы, действиям в чрезвычайных ситуациях, в том числе при угрозе совершения/совершении террористического акта</w:t>
      </w:r>
      <w:r>
        <w:rPr>
          <w:color w:val="auto"/>
          <w:sz w:val="24"/>
          <w:szCs w:val="24"/>
        </w:rPr>
        <w:t xml:space="preserve">: </w:t>
      </w:r>
    </w:p>
    <w:p w:rsidR="00B6284C" w:rsidRDefault="00B6284C" w:rsidP="009A347F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(проводится, не проводится, дата последнего инструктажа)</w:t>
      </w:r>
    </w:p>
    <w:p w:rsidR="00B6284C" w:rsidRDefault="00B6284C" w:rsidP="009A347F">
      <w:pPr>
        <w:rPr>
          <w:color w:val="auto"/>
          <w:sz w:val="14"/>
          <w:szCs w:val="14"/>
        </w:rPr>
      </w:pPr>
    </w:p>
    <w:p w:rsidR="00B6284C" w:rsidRPr="00992777" w:rsidRDefault="00B6284C" w:rsidP="009A347F">
      <w:pPr>
        <w:rPr>
          <w:b/>
          <w:color w:val="auto"/>
          <w:sz w:val="24"/>
          <w:szCs w:val="24"/>
        </w:rPr>
      </w:pPr>
      <w:r w:rsidRPr="00992777">
        <w:rPr>
          <w:b/>
          <w:color w:val="auto"/>
          <w:sz w:val="24"/>
          <w:szCs w:val="24"/>
        </w:rPr>
        <w:t xml:space="preserve">Проводится, </w:t>
      </w:r>
      <w:r>
        <w:rPr>
          <w:b/>
          <w:color w:val="auto"/>
          <w:sz w:val="24"/>
          <w:szCs w:val="24"/>
        </w:rPr>
        <w:t>18</w:t>
      </w:r>
      <w:r w:rsidRPr="00992777">
        <w:rPr>
          <w:b/>
          <w:color w:val="auto"/>
          <w:sz w:val="24"/>
          <w:szCs w:val="24"/>
        </w:rPr>
        <w:t>.01.2018 г.</w:t>
      </w:r>
    </w:p>
    <w:p w:rsidR="00B6284C" w:rsidRPr="00992777" w:rsidRDefault="00B6284C" w:rsidP="009A347F">
      <w:pPr>
        <w:rPr>
          <w:b/>
          <w:color w:val="auto"/>
          <w:sz w:val="24"/>
          <w:szCs w:val="24"/>
        </w:rPr>
      </w:pPr>
    </w:p>
    <w:p w:rsidR="00B6284C" w:rsidRPr="00992777" w:rsidRDefault="00B6284C" w:rsidP="00496115">
      <w:pPr>
        <w:spacing w:line="360" w:lineRule="auto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3.1.7. </w:t>
      </w:r>
      <w:r w:rsidRPr="003629F1">
        <w:rPr>
          <w:color w:val="auto"/>
          <w:sz w:val="24"/>
          <w:szCs w:val="24"/>
          <w:u w:val="single"/>
        </w:rPr>
        <w:t>Периодичность проведения инструктажей</w:t>
      </w:r>
      <w:r w:rsidRPr="00AD21C3">
        <w:rPr>
          <w:color w:val="auto"/>
          <w:sz w:val="24"/>
          <w:szCs w:val="24"/>
          <w:u w:val="single"/>
        </w:rPr>
        <w:t>:</w:t>
      </w:r>
      <w:r w:rsidRPr="00992777">
        <w:rPr>
          <w:b/>
          <w:color w:val="auto"/>
          <w:sz w:val="24"/>
          <w:szCs w:val="24"/>
        </w:rPr>
        <w:t>раз в полугодие.</w:t>
      </w:r>
    </w:p>
    <w:p w:rsidR="00B6284C" w:rsidRDefault="00B6284C" w:rsidP="0049611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3.1.8. </w:t>
      </w:r>
      <w:r w:rsidRPr="003629F1">
        <w:rPr>
          <w:color w:val="auto"/>
          <w:sz w:val="24"/>
          <w:szCs w:val="24"/>
          <w:u w:val="single"/>
        </w:rPr>
        <w:t>Контроль за работой сотрудников охраны осуществляет</w:t>
      </w:r>
      <w:r w:rsidRPr="00AD21C3">
        <w:rPr>
          <w:color w:val="auto"/>
          <w:sz w:val="24"/>
          <w:szCs w:val="24"/>
          <w:u w:val="single"/>
        </w:rPr>
        <w:t>:</w:t>
      </w:r>
    </w:p>
    <w:p w:rsidR="00B6284C" w:rsidRPr="00A2135E" w:rsidRDefault="00B6284C" w:rsidP="00496115">
      <w:pPr>
        <w:rPr>
          <w:b/>
          <w:i/>
          <w:color w:val="auto"/>
          <w:sz w:val="24"/>
          <w:szCs w:val="24"/>
        </w:rPr>
      </w:pPr>
      <w:r>
        <w:rPr>
          <w:b/>
          <w:i/>
          <w:sz w:val="24"/>
          <w:szCs w:val="24"/>
        </w:rPr>
        <w:t xml:space="preserve">Директор и </w:t>
      </w:r>
      <w:r w:rsidRPr="00A2135E">
        <w:rPr>
          <w:b/>
          <w:i/>
          <w:sz w:val="24"/>
          <w:szCs w:val="24"/>
        </w:rPr>
        <w:t>заместитель директора</w:t>
      </w:r>
      <w:r w:rsidRPr="00A2135E">
        <w:rPr>
          <w:b/>
          <w:i/>
          <w:color w:val="auto"/>
          <w:sz w:val="24"/>
          <w:szCs w:val="24"/>
        </w:rPr>
        <w:t>ГКОУ РД</w:t>
      </w:r>
      <w:r>
        <w:rPr>
          <w:b/>
          <w:i/>
          <w:sz w:val="24"/>
          <w:szCs w:val="24"/>
        </w:rPr>
        <w:t>« Буденовская О</w:t>
      </w:r>
      <w:r w:rsidRPr="00A2135E">
        <w:rPr>
          <w:b/>
          <w:i/>
          <w:sz w:val="24"/>
          <w:szCs w:val="24"/>
        </w:rPr>
        <w:t>ОШ Ахвахского района»</w:t>
      </w:r>
      <w:r w:rsidRPr="00A2135E">
        <w:rPr>
          <w:b/>
          <w:i/>
          <w:color w:val="auto"/>
          <w:sz w:val="24"/>
          <w:szCs w:val="24"/>
          <w:u w:val="single"/>
        </w:rPr>
        <w:t>с периодичностью</w:t>
      </w:r>
      <w:r w:rsidRPr="00A2135E">
        <w:rPr>
          <w:b/>
          <w:i/>
          <w:color w:val="auto"/>
          <w:sz w:val="24"/>
          <w:szCs w:val="24"/>
        </w:rPr>
        <w:t>:</w:t>
      </w:r>
      <w:r>
        <w:rPr>
          <w:b/>
          <w:i/>
          <w:color w:val="auto"/>
          <w:sz w:val="24"/>
          <w:szCs w:val="24"/>
        </w:rPr>
        <w:t>еженедельно</w:t>
      </w:r>
      <w:r w:rsidRPr="00A2135E">
        <w:rPr>
          <w:b/>
          <w:i/>
          <w:color w:val="auto"/>
          <w:sz w:val="24"/>
          <w:szCs w:val="24"/>
        </w:rPr>
        <w:t>.</w:t>
      </w:r>
    </w:p>
    <w:p w:rsidR="00B6284C" w:rsidRDefault="00B6284C" w:rsidP="00496115">
      <w:pPr>
        <w:rPr>
          <w:color w:val="auto"/>
          <w:sz w:val="14"/>
          <w:szCs w:val="14"/>
        </w:rPr>
      </w:pPr>
    </w:p>
    <w:p w:rsidR="00B6284C" w:rsidRDefault="00B6284C" w:rsidP="003629F1">
      <w:pPr>
        <w:spacing w:line="240" w:lineRule="atLeas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3.1.9. </w:t>
      </w:r>
      <w:r w:rsidRPr="003629F1">
        <w:rPr>
          <w:color w:val="auto"/>
          <w:sz w:val="24"/>
          <w:szCs w:val="24"/>
          <w:u w:val="single"/>
        </w:rPr>
        <w:t>Формы осуществления контроля за работой сотрудников охраны</w:t>
      </w:r>
      <w:r w:rsidRPr="00AD21C3">
        <w:rPr>
          <w:color w:val="auto"/>
          <w:sz w:val="24"/>
          <w:szCs w:val="24"/>
          <w:u w:val="single"/>
        </w:rPr>
        <w:t>:</w:t>
      </w:r>
    </w:p>
    <w:p w:rsidR="00B6284C" w:rsidRDefault="00B6284C" w:rsidP="003629F1">
      <w:pPr>
        <w:spacing w:line="240" w:lineRule="atLeast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(фактическая проверка, документарная проверка, иное)</w:t>
      </w:r>
    </w:p>
    <w:p w:rsidR="00B6284C" w:rsidRDefault="00B6284C" w:rsidP="003629F1">
      <w:pPr>
        <w:spacing w:line="240" w:lineRule="atLeast"/>
        <w:rPr>
          <w:color w:val="auto"/>
          <w:sz w:val="14"/>
          <w:szCs w:val="14"/>
        </w:rPr>
      </w:pPr>
    </w:p>
    <w:p w:rsidR="00B6284C" w:rsidRPr="00992777" w:rsidRDefault="00B6284C" w:rsidP="00496115">
      <w:pPr>
        <w:rPr>
          <w:b/>
          <w:color w:val="auto"/>
          <w:sz w:val="24"/>
          <w:szCs w:val="24"/>
        </w:rPr>
      </w:pPr>
      <w:r w:rsidRPr="00992777">
        <w:rPr>
          <w:b/>
          <w:color w:val="auto"/>
          <w:sz w:val="24"/>
          <w:szCs w:val="24"/>
        </w:rPr>
        <w:t>Фактическая и документарная проверки.</w:t>
      </w:r>
    </w:p>
    <w:p w:rsidR="00B6284C" w:rsidRPr="00992777" w:rsidRDefault="00B6284C" w:rsidP="00496115">
      <w:pPr>
        <w:rPr>
          <w:b/>
          <w:color w:val="auto"/>
          <w:sz w:val="24"/>
          <w:szCs w:val="24"/>
        </w:rPr>
      </w:pPr>
    </w:p>
    <w:p w:rsidR="00B6284C" w:rsidRDefault="00B6284C" w:rsidP="00496115">
      <w:pPr>
        <w:rPr>
          <w:b/>
          <w:color w:val="auto"/>
          <w:sz w:val="24"/>
          <w:szCs w:val="24"/>
        </w:rPr>
      </w:pPr>
    </w:p>
    <w:p w:rsidR="00B6284C" w:rsidRDefault="00B6284C" w:rsidP="00496115">
      <w:pPr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IV</w:t>
      </w:r>
      <w:r>
        <w:rPr>
          <w:b/>
          <w:color w:val="auto"/>
          <w:sz w:val="24"/>
          <w:szCs w:val="24"/>
        </w:rPr>
        <w:t>. Организация охраны объекта техническими средствами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3C1BE2" w:rsidRDefault="00B6284C" w:rsidP="005B3F47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4.1.</w:t>
      </w:r>
      <w:r w:rsidRPr="005B3F47">
        <w:rPr>
          <w:color w:val="auto"/>
          <w:sz w:val="24"/>
          <w:szCs w:val="24"/>
          <w:u w:val="single"/>
        </w:rPr>
        <w:t>Система видеонаблюдения:</w:t>
      </w:r>
      <w:r>
        <w:rPr>
          <w:b/>
          <w:color w:val="auto"/>
          <w:sz w:val="24"/>
          <w:szCs w:val="24"/>
        </w:rPr>
        <w:t xml:space="preserve"> не </w:t>
      </w:r>
      <w:r w:rsidRPr="003C1BE2">
        <w:rPr>
          <w:b/>
          <w:color w:val="auto"/>
          <w:sz w:val="24"/>
          <w:szCs w:val="24"/>
        </w:rPr>
        <w:t>имеется.</w:t>
      </w:r>
    </w:p>
    <w:p w:rsidR="00B6284C" w:rsidRDefault="00B6284C" w:rsidP="005B3F47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(имеется, отсутствует)</w:t>
      </w:r>
    </w:p>
    <w:p w:rsidR="00B6284C" w:rsidRPr="005B3F47" w:rsidRDefault="00B6284C" w:rsidP="005B3F47">
      <w:pPr>
        <w:rPr>
          <w:color w:val="auto"/>
          <w:sz w:val="24"/>
          <w:szCs w:val="24"/>
        </w:rPr>
      </w:pPr>
    </w:p>
    <w:p w:rsidR="00B6284C" w:rsidRPr="00AB34B3" w:rsidRDefault="00B6284C" w:rsidP="005B3F47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4.1.1. </w:t>
      </w:r>
      <w:r w:rsidRPr="005B3F47">
        <w:rPr>
          <w:color w:val="auto"/>
          <w:sz w:val="24"/>
          <w:szCs w:val="24"/>
          <w:u w:val="single"/>
        </w:rPr>
        <w:t>Информация о собственнике системы видеонаблюдения:</w:t>
      </w:r>
      <w:r>
        <w:rPr>
          <w:b/>
          <w:color w:val="auto"/>
          <w:sz w:val="24"/>
          <w:szCs w:val="24"/>
          <w:u w:val="single"/>
        </w:rPr>
        <w:t xml:space="preserve"> не </w:t>
      </w:r>
      <w:r w:rsidRPr="00AB34B3">
        <w:rPr>
          <w:b/>
          <w:color w:val="auto"/>
          <w:sz w:val="24"/>
          <w:szCs w:val="24"/>
          <w:u w:val="single"/>
        </w:rPr>
        <w:t>имеется</w:t>
      </w:r>
    </w:p>
    <w:p w:rsidR="00B6284C" w:rsidRDefault="00B6284C" w:rsidP="005B3F47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(наименование организации, контактные телефоны)</w:t>
      </w:r>
    </w:p>
    <w:p w:rsidR="00B6284C" w:rsidRDefault="00B6284C" w:rsidP="005B3F47">
      <w:pPr>
        <w:rPr>
          <w:color w:val="auto"/>
          <w:sz w:val="14"/>
          <w:szCs w:val="14"/>
        </w:rPr>
      </w:pPr>
    </w:p>
    <w:p w:rsidR="00B6284C" w:rsidRPr="005B3F47" w:rsidRDefault="00B6284C" w:rsidP="005B3F47">
      <w:pPr>
        <w:rPr>
          <w:color w:val="auto"/>
          <w:sz w:val="24"/>
          <w:szCs w:val="24"/>
        </w:rPr>
      </w:pPr>
    </w:p>
    <w:p w:rsidR="00B6284C" w:rsidRDefault="00B6284C" w:rsidP="0049611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4.1.2. </w:t>
      </w:r>
      <w:r w:rsidRPr="000E3538">
        <w:rPr>
          <w:color w:val="auto"/>
          <w:sz w:val="24"/>
          <w:szCs w:val="24"/>
          <w:u w:val="single"/>
        </w:rPr>
        <w:t>Количество видеокамер</w:t>
      </w:r>
      <w:r>
        <w:rPr>
          <w:color w:val="auto"/>
          <w:sz w:val="24"/>
          <w:szCs w:val="24"/>
        </w:rPr>
        <w:t>- 0 шт.</w:t>
      </w:r>
    </w:p>
    <w:p w:rsidR="00B6284C" w:rsidRDefault="00B6284C" w:rsidP="0049611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4.1.3. </w:t>
      </w:r>
      <w:r w:rsidRPr="000E3538">
        <w:rPr>
          <w:color w:val="auto"/>
          <w:sz w:val="24"/>
          <w:szCs w:val="24"/>
          <w:u w:val="single"/>
        </w:rPr>
        <w:t>Количество неисправных видеокамер</w:t>
      </w:r>
      <w:r>
        <w:rPr>
          <w:color w:val="auto"/>
          <w:sz w:val="24"/>
          <w:szCs w:val="24"/>
          <w:u w:val="single"/>
        </w:rPr>
        <w:t>:</w:t>
      </w:r>
      <w:r>
        <w:rPr>
          <w:color w:val="auto"/>
          <w:sz w:val="24"/>
          <w:szCs w:val="24"/>
        </w:rPr>
        <w:t xml:space="preserve">0 шт. </w:t>
      </w: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4.1.4. </w:t>
      </w:r>
      <w:r w:rsidRPr="000E3538">
        <w:rPr>
          <w:color w:val="auto"/>
          <w:sz w:val="24"/>
          <w:szCs w:val="24"/>
          <w:u w:val="single"/>
        </w:rPr>
        <w:t>Видеоизображение в онлайн-режиме выводится</w:t>
      </w:r>
      <w:r>
        <w:rPr>
          <w:color w:val="auto"/>
          <w:sz w:val="24"/>
          <w:szCs w:val="24"/>
          <w:u w:val="single"/>
        </w:rPr>
        <w:t xml:space="preserve"> -</w:t>
      </w:r>
    </w:p>
    <w:p w:rsidR="00B6284C" w:rsidRDefault="00B6284C" w:rsidP="000E3538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(на внутренний пост (посты) охраны, иное)</w:t>
      </w:r>
    </w:p>
    <w:p w:rsidR="00B6284C" w:rsidRDefault="00B6284C" w:rsidP="00496115">
      <w:pPr>
        <w:spacing w:line="360" w:lineRule="auto"/>
        <w:rPr>
          <w:color w:val="auto"/>
          <w:sz w:val="24"/>
          <w:szCs w:val="24"/>
        </w:rPr>
      </w:pPr>
    </w:p>
    <w:p w:rsidR="00B6284C" w:rsidRDefault="00B6284C" w:rsidP="000E3538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4.1.5. </w:t>
      </w:r>
      <w:r w:rsidRPr="000E3538">
        <w:rPr>
          <w:color w:val="auto"/>
          <w:sz w:val="24"/>
          <w:szCs w:val="24"/>
          <w:u w:val="single"/>
        </w:rPr>
        <w:t>Хранение видеоинформации:</w:t>
      </w:r>
      <w:r w:rsidRPr="00AB34B3">
        <w:rPr>
          <w:b/>
          <w:color w:val="auto"/>
          <w:sz w:val="24"/>
          <w:szCs w:val="24"/>
        </w:rPr>
        <w:t>не  осуществляется.</w:t>
      </w:r>
    </w:p>
    <w:p w:rsidR="00B6284C" w:rsidRDefault="00B6284C" w:rsidP="000E3538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(осуществляется, не осуществляется)</w:t>
      </w:r>
    </w:p>
    <w:p w:rsidR="00B6284C" w:rsidRPr="000E3538" w:rsidRDefault="00B6284C" w:rsidP="000E3538">
      <w:pPr>
        <w:rPr>
          <w:color w:val="auto"/>
          <w:sz w:val="24"/>
          <w:szCs w:val="24"/>
        </w:rPr>
      </w:pPr>
    </w:p>
    <w:p w:rsidR="00B6284C" w:rsidRDefault="00B6284C" w:rsidP="0049611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4.1.6. </w:t>
      </w:r>
      <w:r w:rsidRPr="000E3538">
        <w:rPr>
          <w:color w:val="auto"/>
          <w:sz w:val="24"/>
          <w:szCs w:val="24"/>
          <w:u w:val="single"/>
        </w:rPr>
        <w:t>Срок хранения видеоинформации составляет</w:t>
      </w:r>
      <w:r>
        <w:rPr>
          <w:color w:val="auto"/>
          <w:sz w:val="24"/>
          <w:szCs w:val="24"/>
          <w:u w:val="single"/>
        </w:rPr>
        <w:t>: -</w:t>
      </w: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4.1.7. </w:t>
      </w:r>
      <w:r w:rsidRPr="000E3538">
        <w:rPr>
          <w:color w:val="auto"/>
          <w:sz w:val="24"/>
          <w:szCs w:val="24"/>
          <w:u w:val="single"/>
        </w:rPr>
        <w:t>Зона охвата наружного видеонаблюдения:</w:t>
      </w:r>
      <w:r>
        <w:rPr>
          <w:b/>
          <w:color w:val="auto"/>
          <w:sz w:val="24"/>
          <w:szCs w:val="24"/>
        </w:rPr>
        <w:t xml:space="preserve">  -</w:t>
      </w:r>
    </w:p>
    <w:p w:rsidR="00B6284C" w:rsidRDefault="00B6284C" w:rsidP="000E3538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>(вход (входы) в здание образовательной организации, территория полностью или частично (с указанием зон, не охваченных видеонаблюдением))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B35A07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4.1.8. </w:t>
      </w:r>
      <w:r w:rsidRPr="00B35A07">
        <w:rPr>
          <w:color w:val="auto"/>
          <w:sz w:val="24"/>
          <w:szCs w:val="24"/>
          <w:u w:val="single"/>
        </w:rPr>
        <w:t>Дополнительная информация:</w:t>
      </w:r>
      <w:r w:rsidRPr="003C1BE2">
        <w:rPr>
          <w:b/>
          <w:color w:val="auto"/>
          <w:sz w:val="24"/>
          <w:szCs w:val="24"/>
        </w:rPr>
        <w:t>иные системы отсутствуют.</w:t>
      </w:r>
    </w:p>
    <w:p w:rsidR="00B6284C" w:rsidRDefault="00B6284C" w:rsidP="00B35A07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(наличие иных систем наружного видеонаблюдения в месте расположения объекта, дополнительно указывается информация, предусмотренная пунктами 4.1.1. - 4.1.7., наличие охранного телевидения)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3C1BE2" w:rsidRDefault="00B6284C" w:rsidP="00B35A07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4.2. </w:t>
      </w:r>
      <w:r w:rsidRPr="00B35A07">
        <w:rPr>
          <w:color w:val="auto"/>
          <w:sz w:val="24"/>
          <w:szCs w:val="24"/>
          <w:u w:val="single"/>
        </w:rPr>
        <w:t>Система контроля и управления доступом (СКУД)</w:t>
      </w:r>
      <w:r>
        <w:rPr>
          <w:color w:val="auto"/>
          <w:sz w:val="24"/>
          <w:szCs w:val="24"/>
          <w:u w:val="single"/>
        </w:rPr>
        <w:t>:</w:t>
      </w:r>
      <w:r w:rsidRPr="003C1BE2">
        <w:rPr>
          <w:b/>
          <w:color w:val="auto"/>
          <w:sz w:val="24"/>
          <w:szCs w:val="24"/>
        </w:rPr>
        <w:t>отсутствует.</w:t>
      </w:r>
    </w:p>
    <w:p w:rsidR="00B6284C" w:rsidRPr="00B35A07" w:rsidRDefault="00B6284C" w:rsidP="00B35A07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>(имеется, отсутствует, не требуется)</w:t>
      </w:r>
    </w:p>
    <w:p w:rsidR="00B6284C" w:rsidRPr="003C1BE2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4.2.1. </w:t>
      </w:r>
      <w:r w:rsidRPr="00B35A07">
        <w:rPr>
          <w:color w:val="auto"/>
          <w:sz w:val="24"/>
          <w:szCs w:val="24"/>
          <w:u w:val="single"/>
        </w:rPr>
        <w:t>Краткая информация о СКУД:</w:t>
      </w:r>
      <w:r w:rsidRPr="003C1BE2">
        <w:rPr>
          <w:b/>
          <w:color w:val="auto"/>
          <w:sz w:val="24"/>
          <w:szCs w:val="24"/>
        </w:rPr>
        <w:t>отсутствует.</w:t>
      </w:r>
    </w:p>
    <w:p w:rsidR="00B6284C" w:rsidRDefault="00B6284C" w:rsidP="00B35A07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(СКУД находится в исправном, неисправном состоянии,задействована в обеспечении контрольно-пропускного режима полностью, частично, не задействована, иное)</w:t>
      </w:r>
    </w:p>
    <w:p w:rsidR="00B6284C" w:rsidRDefault="00B6284C" w:rsidP="00496115">
      <w:pPr>
        <w:rPr>
          <w:color w:val="auto"/>
          <w:sz w:val="16"/>
          <w:szCs w:val="16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3C1BE2" w:rsidRDefault="00B6284C" w:rsidP="00B35A07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4.3. </w:t>
      </w:r>
      <w:r w:rsidRPr="00B35A07">
        <w:rPr>
          <w:color w:val="auto"/>
          <w:sz w:val="24"/>
          <w:szCs w:val="24"/>
          <w:u w:val="single"/>
        </w:rPr>
        <w:t>Система экстренного вызова полиции (СЭВП):</w:t>
      </w:r>
      <w:r w:rsidRPr="003C1BE2">
        <w:rPr>
          <w:b/>
          <w:color w:val="auto"/>
          <w:sz w:val="24"/>
          <w:szCs w:val="24"/>
        </w:rPr>
        <w:t>отсутствует.</w:t>
      </w:r>
    </w:p>
    <w:p w:rsidR="00B6284C" w:rsidRPr="00B35A07" w:rsidRDefault="00B6284C" w:rsidP="00B35A07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 xml:space="preserve"> (имеется, отсутствует)</w:t>
      </w:r>
    </w:p>
    <w:p w:rsidR="00B6284C" w:rsidRDefault="00B6284C" w:rsidP="00B35A07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4.3.1. </w:t>
      </w:r>
      <w:r w:rsidRPr="00B35A07">
        <w:rPr>
          <w:color w:val="auto"/>
          <w:sz w:val="24"/>
          <w:szCs w:val="24"/>
          <w:u w:val="single"/>
        </w:rPr>
        <w:t>Система экстренного вызова полиции:</w:t>
      </w:r>
      <w:r>
        <w:rPr>
          <w:color w:val="auto"/>
          <w:sz w:val="24"/>
          <w:szCs w:val="24"/>
        </w:rPr>
        <w:t xml:space="preserve">                                        _</w:t>
      </w:r>
    </w:p>
    <w:p w:rsidR="00B6284C" w:rsidRPr="00B35A07" w:rsidRDefault="00B6284C" w:rsidP="00B35A07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 xml:space="preserve">               (находится в исправном, неисправном состоянии)</w:t>
      </w:r>
    </w:p>
    <w:p w:rsidR="00B6284C" w:rsidRDefault="00B6284C" w:rsidP="0049611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4.3.2. </w:t>
      </w:r>
      <w:r w:rsidRPr="00B35A07">
        <w:rPr>
          <w:color w:val="auto"/>
          <w:sz w:val="24"/>
          <w:szCs w:val="24"/>
          <w:u w:val="single"/>
        </w:rPr>
        <w:t>Количество кнопок СЭВП:</w:t>
      </w:r>
      <w:r>
        <w:rPr>
          <w:color w:val="auto"/>
          <w:sz w:val="24"/>
          <w:szCs w:val="24"/>
        </w:rPr>
        <w:t xml:space="preserve">                      _</w:t>
      </w: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4.3.3. </w:t>
      </w:r>
      <w:r w:rsidRPr="00B35A07">
        <w:rPr>
          <w:color w:val="auto"/>
          <w:sz w:val="24"/>
          <w:szCs w:val="24"/>
          <w:u w:val="single"/>
        </w:rPr>
        <w:t>Периодичность проверок исправности СЭВП:</w:t>
      </w:r>
      <w:r>
        <w:rPr>
          <w:color w:val="auto"/>
          <w:sz w:val="24"/>
          <w:szCs w:val="24"/>
        </w:rPr>
        <w:t xml:space="preserve">                           _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1247B3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4.4.</w:t>
      </w:r>
      <w:r w:rsidRPr="00B35A07">
        <w:rPr>
          <w:color w:val="auto"/>
          <w:sz w:val="24"/>
          <w:szCs w:val="24"/>
          <w:u w:val="single"/>
        </w:rPr>
        <w:t>Тревожно-вызывная сигнализация (ТВС):</w:t>
      </w:r>
      <w:r w:rsidRPr="001247B3">
        <w:rPr>
          <w:b/>
          <w:color w:val="auto"/>
          <w:sz w:val="24"/>
          <w:szCs w:val="24"/>
        </w:rPr>
        <w:t>отсутствует.</w:t>
      </w:r>
    </w:p>
    <w:p w:rsidR="00B6284C" w:rsidRDefault="00B6284C" w:rsidP="00B35A07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(имеется, отсутствует)</w:t>
      </w:r>
    </w:p>
    <w:p w:rsidR="00B6284C" w:rsidRDefault="00B6284C" w:rsidP="00B35A07">
      <w:pPr>
        <w:rPr>
          <w:color w:val="auto"/>
          <w:sz w:val="14"/>
          <w:szCs w:val="14"/>
        </w:rPr>
      </w:pPr>
    </w:p>
    <w:p w:rsidR="00B6284C" w:rsidRPr="001247B3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4.4.1. </w:t>
      </w:r>
      <w:r w:rsidRPr="00A1114A">
        <w:rPr>
          <w:color w:val="auto"/>
          <w:sz w:val="24"/>
          <w:szCs w:val="24"/>
          <w:u w:val="single"/>
        </w:rPr>
        <w:t>Тревожно-вызывная сигнализация</w:t>
      </w:r>
      <w:r w:rsidRPr="001247B3">
        <w:rPr>
          <w:b/>
          <w:color w:val="auto"/>
          <w:sz w:val="24"/>
          <w:szCs w:val="24"/>
          <w:u w:val="single"/>
        </w:rPr>
        <w:t>:</w:t>
      </w:r>
      <w:r w:rsidRPr="001247B3">
        <w:rPr>
          <w:b/>
          <w:color w:val="auto"/>
          <w:sz w:val="24"/>
          <w:szCs w:val="24"/>
        </w:rPr>
        <w:t>отсутствует.</w:t>
      </w:r>
    </w:p>
    <w:p w:rsidR="00B6284C" w:rsidRDefault="00B6284C" w:rsidP="00A1114A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   (находится в исправном, неисправном состоянии)</w:t>
      </w:r>
    </w:p>
    <w:p w:rsidR="00B6284C" w:rsidRDefault="00B6284C" w:rsidP="00A1114A">
      <w:pPr>
        <w:rPr>
          <w:color w:val="auto"/>
          <w:sz w:val="14"/>
          <w:szCs w:val="14"/>
        </w:rPr>
      </w:pPr>
    </w:p>
    <w:p w:rsidR="00B6284C" w:rsidRPr="001247B3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4.4.2. </w:t>
      </w:r>
      <w:r w:rsidRPr="00A1114A">
        <w:rPr>
          <w:color w:val="auto"/>
          <w:sz w:val="24"/>
          <w:szCs w:val="24"/>
          <w:u w:val="single"/>
        </w:rPr>
        <w:t>Количество кнопок/брелоков, инициирующих сигнал тревоги:</w:t>
      </w:r>
      <w:r w:rsidRPr="001247B3">
        <w:rPr>
          <w:b/>
          <w:color w:val="auto"/>
          <w:sz w:val="24"/>
          <w:szCs w:val="24"/>
        </w:rPr>
        <w:t>отсутствует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527EFC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4.4.3. </w:t>
      </w:r>
      <w:r w:rsidRPr="00A1114A">
        <w:rPr>
          <w:color w:val="auto"/>
          <w:sz w:val="24"/>
          <w:szCs w:val="24"/>
          <w:u w:val="single"/>
        </w:rPr>
        <w:t>Сигнал тревоги выводится на пульт дежурного:</w:t>
      </w:r>
      <w:r>
        <w:rPr>
          <w:color w:val="auto"/>
          <w:sz w:val="24"/>
          <w:szCs w:val="24"/>
        </w:rPr>
        <w:t>-</w:t>
      </w:r>
    </w:p>
    <w:p w:rsidR="00B6284C" w:rsidRDefault="00B6284C" w:rsidP="00A1114A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(наименование подразделения ОВД, ВО, ЧОО)</w:t>
      </w:r>
    </w:p>
    <w:p w:rsidR="00B6284C" w:rsidRPr="00A1114A" w:rsidRDefault="00B6284C" w:rsidP="00A1114A">
      <w:pPr>
        <w:rPr>
          <w:color w:val="auto"/>
          <w:sz w:val="24"/>
          <w:szCs w:val="24"/>
        </w:rPr>
      </w:pPr>
    </w:p>
    <w:p w:rsidR="00B6284C" w:rsidRDefault="00B6284C" w:rsidP="00A1114A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4.4.4. </w:t>
      </w:r>
      <w:r w:rsidRPr="00A1114A">
        <w:rPr>
          <w:color w:val="auto"/>
          <w:sz w:val="24"/>
          <w:szCs w:val="24"/>
          <w:u w:val="single"/>
        </w:rPr>
        <w:t>Техническое обслуживание средств сигнализации осуществляет:</w:t>
      </w:r>
      <w:r>
        <w:rPr>
          <w:color w:val="auto"/>
          <w:sz w:val="24"/>
          <w:szCs w:val="24"/>
        </w:rPr>
        <w:t>-</w:t>
      </w:r>
    </w:p>
    <w:p w:rsidR="00B6284C" w:rsidRPr="001247B3" w:rsidRDefault="00B6284C" w:rsidP="00A1114A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(наименование организации, дата заключения договора, № договора, срок действия договора)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4.4.5. </w:t>
      </w:r>
      <w:r w:rsidRPr="00A1114A">
        <w:rPr>
          <w:color w:val="auto"/>
          <w:sz w:val="24"/>
          <w:szCs w:val="24"/>
          <w:u w:val="single"/>
        </w:rPr>
        <w:t>Периодичность п</w:t>
      </w:r>
      <w:r>
        <w:rPr>
          <w:color w:val="auto"/>
          <w:sz w:val="24"/>
          <w:szCs w:val="24"/>
          <w:u w:val="single"/>
        </w:rPr>
        <w:t>роверок исправности сигнализации: -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4.5.</w:t>
      </w:r>
      <w:r w:rsidRPr="00A1114A">
        <w:rPr>
          <w:color w:val="auto"/>
          <w:sz w:val="24"/>
          <w:szCs w:val="24"/>
          <w:u w:val="single"/>
        </w:rPr>
        <w:t>Охранная сигнализация</w:t>
      </w:r>
      <w:r w:rsidRPr="001247B3">
        <w:rPr>
          <w:b/>
          <w:color w:val="auto"/>
          <w:sz w:val="24"/>
          <w:szCs w:val="24"/>
          <w:u w:val="single"/>
        </w:rPr>
        <w:t>:</w:t>
      </w:r>
      <w:r w:rsidRPr="001247B3">
        <w:rPr>
          <w:b/>
          <w:color w:val="auto"/>
          <w:sz w:val="24"/>
          <w:szCs w:val="24"/>
        </w:rPr>
        <w:t>отсутствует.</w:t>
      </w:r>
    </w:p>
    <w:p w:rsidR="00B6284C" w:rsidRDefault="00B6284C" w:rsidP="00A1114A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(имеется, отсутствует)</w:t>
      </w:r>
    </w:p>
    <w:p w:rsidR="00B6284C" w:rsidRDefault="00B6284C" w:rsidP="00A1114A">
      <w:pPr>
        <w:rPr>
          <w:color w:val="auto"/>
          <w:sz w:val="14"/>
          <w:szCs w:val="14"/>
        </w:rPr>
      </w:pPr>
    </w:p>
    <w:p w:rsidR="00B6284C" w:rsidRDefault="00B6284C" w:rsidP="00A1114A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4.5.1. </w:t>
      </w:r>
      <w:r w:rsidRPr="00A1114A">
        <w:rPr>
          <w:color w:val="auto"/>
          <w:sz w:val="24"/>
          <w:szCs w:val="24"/>
          <w:u w:val="single"/>
        </w:rPr>
        <w:t>Сигнал тревоги выводится на пульт дежурного:</w:t>
      </w:r>
      <w:r>
        <w:rPr>
          <w:color w:val="auto"/>
          <w:sz w:val="24"/>
          <w:szCs w:val="24"/>
        </w:rPr>
        <w:t xml:space="preserve">                                                        ---.</w:t>
      </w:r>
    </w:p>
    <w:p w:rsidR="00B6284C" w:rsidRDefault="00B6284C" w:rsidP="00A1114A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(наименование подразделения органа внутренних дел, частной охранной организации)</w:t>
      </w:r>
    </w:p>
    <w:p w:rsidR="00B6284C" w:rsidRDefault="00B6284C" w:rsidP="00A1114A">
      <w:pPr>
        <w:rPr>
          <w:color w:val="auto"/>
          <w:sz w:val="14"/>
          <w:szCs w:val="14"/>
        </w:rPr>
      </w:pPr>
    </w:p>
    <w:p w:rsidR="00B6284C" w:rsidRDefault="00B6284C" w:rsidP="00A1114A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4.5.2. </w:t>
      </w:r>
      <w:r w:rsidRPr="00A1114A">
        <w:rPr>
          <w:color w:val="auto"/>
          <w:sz w:val="24"/>
          <w:szCs w:val="24"/>
          <w:u w:val="single"/>
        </w:rPr>
        <w:t>Техническое обслуживание средств сигнализации осуществляет:</w:t>
      </w:r>
      <w:r>
        <w:rPr>
          <w:color w:val="auto"/>
          <w:sz w:val="24"/>
          <w:szCs w:val="24"/>
        </w:rPr>
        <w:t xml:space="preserve">                            ---.</w:t>
      </w:r>
    </w:p>
    <w:p w:rsidR="00B6284C" w:rsidRPr="00A1114A" w:rsidRDefault="00B6284C" w:rsidP="00496115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(наименование организации, дата заключения договора, № договора, срок действия договора)</w:t>
      </w:r>
    </w:p>
    <w:p w:rsidR="00B6284C" w:rsidRDefault="00B6284C" w:rsidP="00496115">
      <w:pPr>
        <w:rPr>
          <w:color w:val="auto"/>
          <w:sz w:val="16"/>
          <w:szCs w:val="16"/>
        </w:rPr>
      </w:pP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4.5.3. </w:t>
      </w:r>
      <w:r w:rsidRPr="00A1114A">
        <w:rPr>
          <w:color w:val="auto"/>
          <w:sz w:val="24"/>
          <w:szCs w:val="24"/>
          <w:u w:val="single"/>
        </w:rPr>
        <w:t>Периодичность проверок исправности сигнализации:</w:t>
      </w:r>
      <w:r>
        <w:rPr>
          <w:color w:val="auto"/>
          <w:sz w:val="24"/>
          <w:szCs w:val="24"/>
        </w:rPr>
        <w:t>---.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Default="00B6284C" w:rsidP="00A1114A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4.6. </w:t>
      </w:r>
      <w:r w:rsidRPr="00A1114A">
        <w:rPr>
          <w:color w:val="auto"/>
          <w:sz w:val="24"/>
          <w:szCs w:val="24"/>
          <w:u w:val="single"/>
        </w:rPr>
        <w:t>Пожарная сигнализация:</w:t>
      </w:r>
      <w:r>
        <w:rPr>
          <w:b/>
          <w:color w:val="auto"/>
          <w:sz w:val="24"/>
          <w:szCs w:val="24"/>
        </w:rPr>
        <w:t xml:space="preserve"> имеется  (дымооповещатель) тип Гранит – 8  в неисправном состоянии</w:t>
      </w:r>
    </w:p>
    <w:p w:rsidR="00B6284C" w:rsidRDefault="00B6284C" w:rsidP="00A1114A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(находится в исправном, неисправном состоянии)</w:t>
      </w:r>
    </w:p>
    <w:p w:rsidR="00B6284C" w:rsidRPr="00A1114A" w:rsidRDefault="00B6284C" w:rsidP="00A1114A">
      <w:pPr>
        <w:rPr>
          <w:color w:val="auto"/>
          <w:sz w:val="24"/>
          <w:szCs w:val="24"/>
        </w:rPr>
      </w:pPr>
    </w:p>
    <w:p w:rsidR="00B6284C" w:rsidRDefault="00B6284C" w:rsidP="00A1114A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4.6.1. </w:t>
      </w:r>
      <w:r w:rsidRPr="00A1114A">
        <w:rPr>
          <w:color w:val="auto"/>
          <w:sz w:val="24"/>
          <w:szCs w:val="24"/>
          <w:u w:val="single"/>
        </w:rPr>
        <w:t>Техническое обслуживание охранно-пожарной сигнализации осуществляет</w:t>
      </w:r>
      <w:r>
        <w:rPr>
          <w:color w:val="auto"/>
          <w:sz w:val="24"/>
          <w:szCs w:val="24"/>
        </w:rPr>
        <w:t>:        ---.</w:t>
      </w:r>
    </w:p>
    <w:p w:rsidR="00B6284C" w:rsidRDefault="00B6284C" w:rsidP="00A1114A">
      <w:pPr>
        <w:spacing w:line="360" w:lineRule="auto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(наименование организации, дата заключения договора, № договора, срок действия договора)</w:t>
      </w:r>
    </w:p>
    <w:p w:rsidR="00B6284C" w:rsidRDefault="00B6284C" w:rsidP="00496115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4.6.2. </w:t>
      </w:r>
      <w:r w:rsidRPr="00A1114A">
        <w:rPr>
          <w:color w:val="auto"/>
          <w:sz w:val="24"/>
          <w:szCs w:val="24"/>
          <w:u w:val="single"/>
        </w:rPr>
        <w:t>Периодичность проверок исправности сигнализации:</w:t>
      </w:r>
      <w:r>
        <w:rPr>
          <w:color w:val="auto"/>
          <w:sz w:val="24"/>
          <w:szCs w:val="24"/>
        </w:rPr>
        <w:t xml:space="preserve">                                              ---.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1247B3" w:rsidRDefault="00B6284C" w:rsidP="00A1114A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4.7. </w:t>
      </w:r>
      <w:r w:rsidRPr="00A1114A">
        <w:rPr>
          <w:color w:val="auto"/>
          <w:sz w:val="24"/>
          <w:szCs w:val="24"/>
          <w:u w:val="single"/>
        </w:rPr>
        <w:t>Средства городской телефонной/сотовой  связи:</w:t>
      </w:r>
      <w:r w:rsidRPr="001247B3">
        <w:rPr>
          <w:b/>
          <w:color w:val="auto"/>
          <w:sz w:val="24"/>
          <w:szCs w:val="24"/>
        </w:rPr>
        <w:t>отсутствуют</w:t>
      </w:r>
    </w:p>
    <w:p w:rsidR="00B6284C" w:rsidRPr="00A1114A" w:rsidRDefault="00B6284C" w:rsidP="00A1114A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>(имеются, отсутствуют)</w:t>
      </w:r>
    </w:p>
    <w:p w:rsidR="00B6284C" w:rsidRPr="001247B3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4.7.1. Количество телефонов с функцией автоматического определения номера:</w:t>
      </w:r>
      <w:r w:rsidRPr="001247B3">
        <w:rPr>
          <w:b/>
          <w:color w:val="auto"/>
          <w:sz w:val="24"/>
          <w:szCs w:val="24"/>
        </w:rPr>
        <w:t>0 шт.</w:t>
      </w:r>
    </w:p>
    <w:p w:rsidR="00B6284C" w:rsidRDefault="00B6284C" w:rsidP="00496115">
      <w:pPr>
        <w:rPr>
          <w:color w:val="auto"/>
          <w:sz w:val="18"/>
          <w:szCs w:val="18"/>
        </w:rPr>
      </w:pPr>
    </w:p>
    <w:p w:rsidR="00B6284C" w:rsidRPr="003C1BE2" w:rsidRDefault="00B6284C" w:rsidP="00A1114A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4.8. </w:t>
      </w:r>
      <w:r w:rsidRPr="00A1114A">
        <w:rPr>
          <w:color w:val="auto"/>
          <w:sz w:val="24"/>
          <w:szCs w:val="24"/>
          <w:u w:val="single"/>
        </w:rPr>
        <w:t>Средства радиосвязи</w:t>
      </w:r>
      <w:r w:rsidRPr="003C1BE2">
        <w:rPr>
          <w:b/>
          <w:color w:val="auto"/>
          <w:sz w:val="24"/>
          <w:szCs w:val="24"/>
          <w:u w:val="single"/>
        </w:rPr>
        <w:t>:</w:t>
      </w:r>
      <w:r w:rsidRPr="003C1BE2">
        <w:rPr>
          <w:b/>
          <w:color w:val="auto"/>
          <w:sz w:val="24"/>
          <w:szCs w:val="24"/>
        </w:rPr>
        <w:t>отсутствуют.</w:t>
      </w:r>
    </w:p>
    <w:p w:rsidR="00B6284C" w:rsidRPr="00A1114A" w:rsidRDefault="00B6284C" w:rsidP="00A1114A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>(имеются, отсутствуют, не требуются)</w:t>
      </w:r>
    </w:p>
    <w:p w:rsidR="00B6284C" w:rsidRDefault="00B6284C" w:rsidP="00496115">
      <w:pPr>
        <w:rPr>
          <w:color w:val="auto"/>
          <w:sz w:val="24"/>
          <w:szCs w:val="24"/>
        </w:rPr>
      </w:pPr>
    </w:p>
    <w:p w:rsidR="00B6284C" w:rsidRPr="003C1BE2" w:rsidRDefault="00B6284C" w:rsidP="00C85EA7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4.9. </w:t>
      </w:r>
      <w:r w:rsidRPr="00A1114A">
        <w:rPr>
          <w:color w:val="auto"/>
          <w:sz w:val="24"/>
          <w:szCs w:val="24"/>
          <w:u w:val="single"/>
        </w:rPr>
        <w:t>Ограждение объекта:</w:t>
      </w:r>
      <w:r w:rsidRPr="003C1BE2">
        <w:rPr>
          <w:b/>
          <w:color w:val="auto"/>
          <w:sz w:val="24"/>
          <w:szCs w:val="24"/>
        </w:rPr>
        <w:t>имеется.</w:t>
      </w:r>
    </w:p>
    <w:p w:rsidR="00B6284C" w:rsidRDefault="00B6284C" w:rsidP="00C85EA7">
      <w:pPr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>(имеется, отсутствует, не требуется)</w:t>
      </w:r>
    </w:p>
    <w:p w:rsidR="00B6284C" w:rsidRPr="00C85EA7" w:rsidRDefault="00B6284C" w:rsidP="00C85EA7">
      <w:pPr>
        <w:rPr>
          <w:color w:val="auto"/>
          <w:sz w:val="24"/>
          <w:szCs w:val="24"/>
        </w:rPr>
      </w:pPr>
    </w:p>
    <w:p w:rsidR="00B6284C" w:rsidRPr="006D49DB" w:rsidRDefault="00B6284C" w:rsidP="00496115">
      <w:pPr>
        <w:rPr>
          <w:color w:val="auto"/>
          <w:sz w:val="14"/>
          <w:szCs w:val="14"/>
        </w:rPr>
      </w:pPr>
      <w:r>
        <w:rPr>
          <w:color w:val="auto"/>
          <w:sz w:val="24"/>
          <w:szCs w:val="24"/>
        </w:rPr>
        <w:t xml:space="preserve">4.9.1. </w:t>
      </w:r>
      <w:r w:rsidRPr="00C85EA7">
        <w:rPr>
          <w:color w:val="auto"/>
          <w:sz w:val="24"/>
          <w:szCs w:val="24"/>
          <w:u w:val="single"/>
        </w:rPr>
        <w:t>Краткая характеристика и состояние ограждения:</w:t>
      </w:r>
      <w:r w:rsidRPr="003C1BE2">
        <w:rPr>
          <w:b/>
          <w:color w:val="auto"/>
          <w:sz w:val="24"/>
          <w:szCs w:val="24"/>
        </w:rPr>
        <w:t>металлический уголок и сетка-рабица.</w:t>
      </w:r>
      <w:r>
        <w:rPr>
          <w:color w:val="auto"/>
          <w:sz w:val="14"/>
          <w:szCs w:val="14"/>
        </w:rPr>
        <w:t>(железобетонное, металлическое, деревянное, сплошное, частичное, подлежит ремонту и т.д.)</w:t>
      </w:r>
    </w:p>
    <w:p w:rsidR="00B6284C" w:rsidRPr="003C1BE2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4.10.</w:t>
      </w:r>
      <w:r w:rsidRPr="00C85EA7">
        <w:rPr>
          <w:color w:val="auto"/>
          <w:sz w:val="24"/>
          <w:szCs w:val="24"/>
          <w:u w:val="single"/>
        </w:rPr>
        <w:t>Система оповещения</w:t>
      </w:r>
      <w:r w:rsidRPr="003C1BE2">
        <w:rPr>
          <w:b/>
          <w:color w:val="auto"/>
          <w:sz w:val="24"/>
          <w:szCs w:val="24"/>
          <w:u w:val="single"/>
        </w:rPr>
        <w:t>:</w:t>
      </w:r>
      <w:r>
        <w:rPr>
          <w:b/>
          <w:color w:val="auto"/>
          <w:sz w:val="24"/>
          <w:szCs w:val="24"/>
        </w:rPr>
        <w:t>имеется, находится в неисправном состоянии.</w:t>
      </w:r>
    </w:p>
    <w:p w:rsidR="00B6284C" w:rsidRDefault="00B6284C" w:rsidP="0083303E">
      <w:pPr>
        <w:rPr>
          <w:color w:val="auto"/>
          <w:sz w:val="24"/>
          <w:szCs w:val="24"/>
        </w:rPr>
      </w:pPr>
      <w:r>
        <w:rPr>
          <w:color w:val="auto"/>
          <w:sz w:val="14"/>
          <w:szCs w:val="14"/>
        </w:rPr>
        <w:t>(имеется, отсутствует)</w:t>
      </w:r>
    </w:p>
    <w:p w:rsidR="00B6284C" w:rsidRDefault="00B6284C" w:rsidP="0083303E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4.10.1. </w:t>
      </w:r>
      <w:r w:rsidRPr="00C85EA7">
        <w:rPr>
          <w:color w:val="auto"/>
          <w:sz w:val="24"/>
          <w:szCs w:val="24"/>
          <w:u w:val="single"/>
        </w:rPr>
        <w:t>Количество</w:t>
      </w:r>
      <w:r>
        <w:rPr>
          <w:color w:val="auto"/>
          <w:sz w:val="24"/>
          <w:szCs w:val="24"/>
          <w:u w:val="single"/>
        </w:rPr>
        <w:t xml:space="preserve">  </w:t>
      </w:r>
      <w:r w:rsidRPr="00C85EA7">
        <w:rPr>
          <w:color w:val="auto"/>
          <w:sz w:val="24"/>
          <w:szCs w:val="24"/>
          <w:u w:val="single"/>
        </w:rPr>
        <w:t>оповещателей:</w:t>
      </w:r>
      <w:r>
        <w:rPr>
          <w:color w:val="auto"/>
          <w:sz w:val="24"/>
          <w:szCs w:val="24"/>
        </w:rPr>
        <w:t xml:space="preserve"> -</w:t>
      </w:r>
    </w:p>
    <w:p w:rsidR="00B6284C" w:rsidRDefault="00B6284C" w:rsidP="00496115">
      <w:pPr>
        <w:spacing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4.10.2. </w:t>
      </w:r>
      <w:r w:rsidRPr="00C85EA7">
        <w:rPr>
          <w:color w:val="auto"/>
          <w:sz w:val="24"/>
          <w:szCs w:val="24"/>
          <w:u w:val="single"/>
        </w:rPr>
        <w:t>Система оповещения обеспечивает (не обеспечивает) необходимую слышимость на объекте:</w:t>
      </w:r>
      <w:r>
        <w:rPr>
          <w:color w:val="auto"/>
          <w:sz w:val="24"/>
          <w:szCs w:val="24"/>
        </w:rPr>
        <w:t>-</w:t>
      </w:r>
    </w:p>
    <w:p w:rsidR="00B6284C" w:rsidRPr="003C1BE2" w:rsidRDefault="00B6284C" w:rsidP="00496115">
      <w:pPr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4.11.</w:t>
      </w:r>
      <w:r w:rsidRPr="00C85EA7">
        <w:rPr>
          <w:color w:val="auto"/>
          <w:sz w:val="24"/>
          <w:szCs w:val="24"/>
          <w:u w:val="single"/>
        </w:rPr>
        <w:t>Освещение территории объекта:</w:t>
      </w:r>
      <w:r w:rsidRPr="003C1BE2">
        <w:rPr>
          <w:b/>
          <w:color w:val="auto"/>
          <w:sz w:val="24"/>
          <w:szCs w:val="24"/>
        </w:rPr>
        <w:t>достаточное.</w:t>
      </w:r>
    </w:p>
    <w:p w:rsidR="00B6284C" w:rsidRPr="00565B12" w:rsidRDefault="00B6284C" w:rsidP="00496115">
      <w:pPr>
        <w:spacing w:line="360" w:lineRule="auto"/>
        <w:rPr>
          <w:color w:val="auto"/>
          <w:sz w:val="14"/>
          <w:szCs w:val="14"/>
        </w:rPr>
      </w:pPr>
      <w:r>
        <w:rPr>
          <w:color w:val="auto"/>
          <w:sz w:val="14"/>
          <w:szCs w:val="14"/>
        </w:rPr>
        <w:t xml:space="preserve">                 (достаточное, недостаточное)</w:t>
      </w:r>
    </w:p>
    <w:p w:rsidR="00B6284C" w:rsidRPr="003C1BE2" w:rsidRDefault="00B6284C" w:rsidP="00496115">
      <w:pPr>
        <w:spacing w:line="360" w:lineRule="auto"/>
        <w:rPr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4.12. </w:t>
      </w:r>
      <w:r w:rsidRPr="00C85EA7">
        <w:rPr>
          <w:color w:val="auto"/>
          <w:sz w:val="24"/>
          <w:szCs w:val="24"/>
          <w:u w:val="single"/>
        </w:rPr>
        <w:t>Наличие иных инженерно-технических средств охраны</w:t>
      </w:r>
      <w:r w:rsidRPr="003C1BE2">
        <w:rPr>
          <w:b/>
          <w:color w:val="auto"/>
          <w:sz w:val="24"/>
          <w:szCs w:val="24"/>
          <w:u w:val="single"/>
        </w:rPr>
        <w:t>:</w:t>
      </w:r>
      <w:r w:rsidRPr="003C1BE2">
        <w:rPr>
          <w:b/>
          <w:color w:val="auto"/>
          <w:sz w:val="24"/>
          <w:szCs w:val="24"/>
        </w:rPr>
        <w:t>отсутствуют.</w:t>
      </w:r>
    </w:p>
    <w:p w:rsidR="00B6284C" w:rsidRDefault="00B6284C" w:rsidP="00496115">
      <w:pPr>
        <w:spacing w:line="360" w:lineRule="auto"/>
        <w:rPr>
          <w:color w:val="auto"/>
          <w:sz w:val="24"/>
          <w:szCs w:val="24"/>
        </w:rPr>
      </w:pPr>
    </w:p>
    <w:p w:rsidR="00B6284C" w:rsidRDefault="00B6284C" w:rsidP="00496115">
      <w:pPr>
        <w:rPr>
          <w:color w:val="auto"/>
          <w:sz w:val="12"/>
          <w:szCs w:val="12"/>
        </w:rPr>
      </w:pPr>
    </w:p>
    <w:p w:rsidR="00B6284C" w:rsidRDefault="00B6284C" w:rsidP="004961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V. Степень угрозы и возможные последствия совершения акта терроризма на объекте</w:t>
      </w:r>
    </w:p>
    <w:p w:rsidR="00B6284C" w:rsidRDefault="00B6284C" w:rsidP="00496115">
      <w:pPr>
        <w:rPr>
          <w:sz w:val="24"/>
          <w:szCs w:val="24"/>
        </w:rPr>
      </w:pPr>
    </w:p>
    <w:p w:rsidR="00B6284C" w:rsidRPr="003C1BE2" w:rsidRDefault="00B6284C" w:rsidP="0049611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5.1. </w:t>
      </w:r>
      <w:r w:rsidRPr="00C85EA7">
        <w:rPr>
          <w:sz w:val="24"/>
          <w:szCs w:val="24"/>
          <w:u w:val="single"/>
        </w:rPr>
        <w:t xml:space="preserve">Количество совершенных (предотвращенных) террористических актов в Республике </w:t>
      </w:r>
      <w:r>
        <w:rPr>
          <w:sz w:val="24"/>
          <w:szCs w:val="24"/>
          <w:u w:val="single"/>
        </w:rPr>
        <w:t>Дагестан</w:t>
      </w:r>
      <w:r w:rsidRPr="00C85EA7">
        <w:rPr>
          <w:sz w:val="24"/>
          <w:szCs w:val="24"/>
          <w:u w:val="single"/>
        </w:rPr>
        <w:t xml:space="preserve"> в течение последних 12 месяцев</w:t>
      </w:r>
      <w:r w:rsidRPr="003C1BE2">
        <w:rPr>
          <w:b/>
          <w:sz w:val="24"/>
          <w:szCs w:val="24"/>
          <w:u w:val="single"/>
        </w:rPr>
        <w:t>:</w:t>
      </w:r>
      <w:r w:rsidRPr="003C1BE2">
        <w:rPr>
          <w:b/>
          <w:sz w:val="24"/>
          <w:szCs w:val="24"/>
        </w:rPr>
        <w:t>0.</w:t>
      </w:r>
    </w:p>
    <w:p w:rsidR="00B6284C" w:rsidRDefault="00B6284C" w:rsidP="00C85EA7">
      <w:pPr>
        <w:rPr>
          <w:sz w:val="14"/>
          <w:szCs w:val="14"/>
        </w:rPr>
      </w:pPr>
      <w:r>
        <w:rPr>
          <w:sz w:val="14"/>
          <w:szCs w:val="14"/>
        </w:rPr>
        <w:t>(количество)</w:t>
      </w:r>
    </w:p>
    <w:p w:rsidR="00B6284C" w:rsidRDefault="00B6284C" w:rsidP="00C85EA7">
      <w:pPr>
        <w:rPr>
          <w:sz w:val="14"/>
          <w:szCs w:val="14"/>
        </w:rPr>
      </w:pPr>
    </w:p>
    <w:p w:rsidR="00B6284C" w:rsidRDefault="00B6284C" w:rsidP="00496115">
      <w:pPr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r w:rsidRPr="00C85EA7">
        <w:rPr>
          <w:sz w:val="24"/>
          <w:szCs w:val="24"/>
          <w:u w:val="single"/>
        </w:rPr>
        <w:t>Прогнозное количество погибших/пострадавших при совершении террористического акта на объекте:</w:t>
      </w:r>
      <w:r>
        <w:rPr>
          <w:b/>
          <w:sz w:val="24"/>
          <w:szCs w:val="24"/>
        </w:rPr>
        <w:t>80</w:t>
      </w:r>
      <w:r w:rsidRPr="003C1BE2">
        <w:rPr>
          <w:b/>
          <w:sz w:val="24"/>
          <w:szCs w:val="24"/>
        </w:rPr>
        <w:t xml:space="preserve"> человек.</w:t>
      </w:r>
    </w:p>
    <w:p w:rsidR="00B6284C" w:rsidRDefault="00B6284C" w:rsidP="00C85EA7">
      <w:pPr>
        <w:rPr>
          <w:sz w:val="14"/>
          <w:szCs w:val="14"/>
        </w:rPr>
      </w:pPr>
      <w:r>
        <w:rPr>
          <w:sz w:val="14"/>
          <w:szCs w:val="14"/>
        </w:rPr>
        <w:t>(количество человек)</w:t>
      </w:r>
    </w:p>
    <w:p w:rsidR="00B6284C" w:rsidRDefault="00B6284C" w:rsidP="00C85EA7">
      <w:pPr>
        <w:rPr>
          <w:sz w:val="14"/>
          <w:szCs w:val="14"/>
        </w:rPr>
      </w:pPr>
    </w:p>
    <w:p w:rsidR="00B6284C" w:rsidRPr="003C1BE2" w:rsidRDefault="00B6284C" w:rsidP="00C85EA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5.3. </w:t>
      </w:r>
      <w:r w:rsidRPr="00C85EA7">
        <w:rPr>
          <w:sz w:val="24"/>
          <w:szCs w:val="24"/>
          <w:u w:val="single"/>
        </w:rPr>
        <w:t>Прогнозный размер материального ущерба и ущерба окружающей среде, причиненный в результате совершении террористического акта</w:t>
      </w:r>
      <w:r>
        <w:rPr>
          <w:sz w:val="24"/>
          <w:szCs w:val="24"/>
        </w:rPr>
        <w:t>:</w:t>
      </w:r>
      <w:r>
        <w:rPr>
          <w:b/>
          <w:sz w:val="24"/>
          <w:szCs w:val="24"/>
        </w:rPr>
        <w:t>3</w:t>
      </w:r>
      <w:r w:rsidRPr="003C1BE2">
        <w:rPr>
          <w:b/>
          <w:sz w:val="24"/>
          <w:szCs w:val="24"/>
        </w:rPr>
        <w:t>млн.670тысяч руб.</w:t>
      </w:r>
    </w:p>
    <w:p w:rsidR="00B6284C" w:rsidRDefault="00B6284C" w:rsidP="00C85EA7">
      <w:pPr>
        <w:rPr>
          <w:sz w:val="14"/>
          <w:szCs w:val="14"/>
        </w:rPr>
      </w:pPr>
      <w:r>
        <w:rPr>
          <w:sz w:val="14"/>
          <w:szCs w:val="14"/>
        </w:rPr>
        <w:t>(млн. рублей)</w:t>
      </w:r>
    </w:p>
    <w:p w:rsidR="00B6284C" w:rsidRPr="00C85EA7" w:rsidRDefault="00B6284C" w:rsidP="00C85EA7">
      <w:pPr>
        <w:rPr>
          <w:sz w:val="24"/>
          <w:szCs w:val="24"/>
        </w:rPr>
      </w:pPr>
    </w:p>
    <w:p w:rsidR="00B6284C" w:rsidRPr="003C1BE2" w:rsidRDefault="00B6284C" w:rsidP="00C85EA7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5.4. </w:t>
      </w:r>
      <w:r w:rsidRPr="00C85EA7">
        <w:rPr>
          <w:sz w:val="24"/>
          <w:szCs w:val="24"/>
          <w:u w:val="single"/>
        </w:rPr>
        <w:t>Выявленные потенциально опасные участки объекта (территории), совершение террористического акта на которых, может привести к возникновению чрезвычайных ситуаций с опасными социально-экономическими последствиями, и (или) уязвимые места и критические элементы объекта (территории), совершение террористического акта на которых может привести к прекращению функционирования объекта (территории) в целом, его повреждению или аварии на нем</w:t>
      </w:r>
      <w:r w:rsidRPr="003C1BE2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</w:rPr>
        <w:t>имеются</w:t>
      </w:r>
      <w:r w:rsidRPr="003C1BE2">
        <w:rPr>
          <w:b/>
          <w:sz w:val="24"/>
          <w:szCs w:val="24"/>
        </w:rPr>
        <w:t>.</w:t>
      </w:r>
    </w:p>
    <w:p w:rsidR="00B6284C" w:rsidRDefault="00B6284C" w:rsidP="00C85EA7">
      <w:pPr>
        <w:rPr>
          <w:sz w:val="24"/>
          <w:szCs w:val="24"/>
        </w:rPr>
      </w:pPr>
    </w:p>
    <w:p w:rsidR="00B6284C" w:rsidRDefault="00B6284C" w:rsidP="00C85EA7">
      <w:pPr>
        <w:rPr>
          <w:sz w:val="24"/>
          <w:szCs w:val="24"/>
        </w:rPr>
      </w:pPr>
    </w:p>
    <w:p w:rsidR="00B6284C" w:rsidRDefault="00B6284C" w:rsidP="0049611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 VI. Выводы и предложения межведомственной комиссии</w:t>
      </w: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Pr="00C85EA7">
        <w:rPr>
          <w:sz w:val="24"/>
          <w:szCs w:val="24"/>
          <w:u w:val="single"/>
        </w:rPr>
        <w:t>По результатам обследования</w:t>
      </w:r>
    </w:p>
    <w:p w:rsidR="00B6284C" w:rsidRDefault="00B6284C" w:rsidP="005020E9">
      <w:pPr>
        <w:rPr>
          <w:sz w:val="14"/>
          <w:szCs w:val="14"/>
        </w:rPr>
      </w:pPr>
      <w:r>
        <w:rPr>
          <w:sz w:val="14"/>
          <w:szCs w:val="14"/>
        </w:rPr>
        <w:t>(наименование образовательной организации)</w:t>
      </w:r>
    </w:p>
    <w:p w:rsidR="00B6284C" w:rsidRPr="005020E9" w:rsidRDefault="00B6284C" w:rsidP="00496115">
      <w:pPr>
        <w:rPr>
          <w:sz w:val="24"/>
          <w:szCs w:val="24"/>
        </w:rPr>
      </w:pPr>
      <w:r>
        <w:rPr>
          <w:color w:val="auto"/>
          <w:sz w:val="24"/>
          <w:szCs w:val="24"/>
        </w:rPr>
        <w:t>ГКОУ РД</w:t>
      </w:r>
      <w:r>
        <w:rPr>
          <w:sz w:val="24"/>
          <w:szCs w:val="24"/>
        </w:rPr>
        <w:t>« Буденовская ООШ Ахвахского района</w:t>
      </w:r>
      <w:r w:rsidRPr="00D52210">
        <w:rPr>
          <w:sz w:val="24"/>
          <w:szCs w:val="24"/>
        </w:rPr>
        <w:t>»</w:t>
      </w:r>
      <w:r w:rsidRPr="005020E9">
        <w:rPr>
          <w:sz w:val="24"/>
          <w:szCs w:val="24"/>
          <w:u w:val="single"/>
        </w:rPr>
        <w:t>присвоена</w:t>
      </w:r>
      <w:r>
        <w:rPr>
          <w:b/>
          <w:sz w:val="24"/>
          <w:szCs w:val="24"/>
        </w:rPr>
        <w:t xml:space="preserve"> _3___ </w:t>
      </w:r>
      <w:r w:rsidRPr="00AF2754">
        <w:rPr>
          <w:sz w:val="24"/>
          <w:szCs w:val="24"/>
          <w:u w:val="single"/>
        </w:rPr>
        <w:t>категория опасности</w:t>
      </w:r>
      <w:r>
        <w:rPr>
          <w:sz w:val="24"/>
          <w:szCs w:val="24"/>
          <w:u w:val="single"/>
        </w:rPr>
        <w:t>.</w:t>
      </w:r>
    </w:p>
    <w:p w:rsidR="00B6284C" w:rsidRPr="005020E9" w:rsidRDefault="00B6284C" w:rsidP="00496115">
      <w:pPr>
        <w:rPr>
          <w:sz w:val="24"/>
          <w:szCs w:val="24"/>
        </w:rPr>
      </w:pPr>
      <w:r>
        <w:rPr>
          <w:sz w:val="14"/>
          <w:szCs w:val="14"/>
        </w:rPr>
        <w:t>(</w:t>
      </w:r>
      <w:r w:rsidRPr="00351ED5">
        <w:rPr>
          <w:sz w:val="16"/>
          <w:szCs w:val="16"/>
        </w:rPr>
        <w:t>I</w:t>
      </w:r>
      <w:r>
        <w:rPr>
          <w:sz w:val="16"/>
          <w:szCs w:val="16"/>
        </w:rPr>
        <w:t xml:space="preserve">, </w:t>
      </w:r>
      <w:r w:rsidRPr="00351ED5">
        <w:rPr>
          <w:sz w:val="16"/>
          <w:szCs w:val="16"/>
        </w:rPr>
        <w:t>II</w:t>
      </w:r>
      <w:r>
        <w:rPr>
          <w:sz w:val="16"/>
          <w:szCs w:val="16"/>
        </w:rPr>
        <w:t xml:space="preserve">, </w:t>
      </w:r>
      <w:r w:rsidRPr="00351ED5">
        <w:rPr>
          <w:sz w:val="16"/>
          <w:szCs w:val="16"/>
        </w:rPr>
        <w:t>III</w:t>
      </w:r>
      <w:r w:rsidRPr="005020E9">
        <w:rPr>
          <w:sz w:val="14"/>
          <w:szCs w:val="14"/>
        </w:rPr>
        <w:t>)</w:t>
      </w: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Pr="00AF2754">
        <w:rPr>
          <w:sz w:val="24"/>
          <w:szCs w:val="24"/>
          <w:u w:val="single"/>
        </w:rPr>
        <w:t>Межведомственная комиссия полагает необходимым осуществить следующие мероприятия для обеспечения антитеррористической защищенности объекта:</w:t>
      </w:r>
    </w:p>
    <w:p w:rsidR="00B6284C" w:rsidRPr="00A2135E" w:rsidRDefault="00B6284C" w:rsidP="00496115">
      <w:pPr>
        <w:spacing w:line="276" w:lineRule="auto"/>
        <w:rPr>
          <w:b/>
          <w:i/>
          <w:sz w:val="24"/>
          <w:szCs w:val="24"/>
        </w:rPr>
      </w:pPr>
      <w:r w:rsidRPr="00A2135E">
        <w:rPr>
          <w:b/>
          <w:i/>
          <w:sz w:val="24"/>
          <w:szCs w:val="24"/>
        </w:rPr>
        <w:t>- своевременное выявление, предупреждение и пресечение действий лиц, направленных на совершение террористического акта;</w:t>
      </w:r>
    </w:p>
    <w:p w:rsidR="00B6284C" w:rsidRPr="00A2135E" w:rsidRDefault="00B6284C" w:rsidP="00496115">
      <w:pPr>
        <w:spacing w:line="276" w:lineRule="auto"/>
        <w:rPr>
          <w:b/>
          <w:i/>
          <w:sz w:val="24"/>
          <w:szCs w:val="24"/>
        </w:rPr>
      </w:pPr>
      <w:r w:rsidRPr="00A2135E">
        <w:rPr>
          <w:b/>
          <w:i/>
          <w:sz w:val="24"/>
          <w:szCs w:val="24"/>
        </w:rPr>
        <w:t xml:space="preserve">- оснащение </w:t>
      </w:r>
      <w:r>
        <w:rPr>
          <w:b/>
          <w:i/>
          <w:sz w:val="24"/>
          <w:szCs w:val="24"/>
        </w:rPr>
        <w:t>ГКОУ РД «Буденовская ООШ Ахвахского района»</w:t>
      </w:r>
      <w:r w:rsidRPr="00A2135E">
        <w:rPr>
          <w:b/>
          <w:i/>
          <w:sz w:val="24"/>
          <w:szCs w:val="24"/>
        </w:rPr>
        <w:t xml:space="preserve"> системой оповещения и управления эвакуацией, которая должна обеспечивать оперативное информирован</w:t>
      </w:r>
      <w:r>
        <w:rPr>
          <w:b/>
          <w:i/>
          <w:sz w:val="24"/>
          <w:szCs w:val="24"/>
        </w:rPr>
        <w:t xml:space="preserve">ие лиц, находящихся на объекте, </w:t>
      </w:r>
      <w:r w:rsidRPr="00A2135E">
        <w:rPr>
          <w:b/>
          <w:i/>
          <w:sz w:val="24"/>
          <w:szCs w:val="24"/>
        </w:rPr>
        <w:t>об угрозе совершения или о совершении террористического акта;</w:t>
      </w:r>
    </w:p>
    <w:p w:rsidR="00B6284C" w:rsidRPr="00A2135E" w:rsidRDefault="00B6284C" w:rsidP="00496115">
      <w:pPr>
        <w:spacing w:line="276" w:lineRule="auto"/>
        <w:rPr>
          <w:b/>
          <w:i/>
          <w:sz w:val="24"/>
          <w:szCs w:val="24"/>
        </w:rPr>
      </w:pPr>
      <w:r w:rsidRPr="00A2135E">
        <w:rPr>
          <w:b/>
          <w:i/>
          <w:sz w:val="24"/>
          <w:szCs w:val="24"/>
        </w:rPr>
        <w:t>- неукоснительное соблюдение пропускного и внутриобъектового режимов;</w:t>
      </w:r>
    </w:p>
    <w:p w:rsidR="00B6284C" w:rsidRPr="00A2135E" w:rsidRDefault="00B6284C" w:rsidP="00496115">
      <w:pPr>
        <w:spacing w:line="276" w:lineRule="auto"/>
        <w:rPr>
          <w:b/>
          <w:i/>
          <w:sz w:val="24"/>
          <w:szCs w:val="24"/>
        </w:rPr>
      </w:pPr>
      <w:r w:rsidRPr="00A2135E">
        <w:rPr>
          <w:b/>
          <w:i/>
          <w:sz w:val="24"/>
          <w:szCs w:val="24"/>
        </w:rPr>
        <w:t>- исключение бесконтрольного п</w:t>
      </w:r>
      <w:r>
        <w:rPr>
          <w:b/>
          <w:i/>
          <w:sz w:val="24"/>
          <w:szCs w:val="24"/>
        </w:rPr>
        <w:t>ребывания на территории</w:t>
      </w:r>
      <w:r w:rsidRPr="00A2135E">
        <w:rPr>
          <w:b/>
          <w:i/>
          <w:sz w:val="24"/>
          <w:szCs w:val="24"/>
        </w:rPr>
        <w:t xml:space="preserve"> посторонних лиц и нахождения транспортных средств, в том числе в непосредственной</w:t>
      </w:r>
      <w:r>
        <w:rPr>
          <w:b/>
          <w:i/>
          <w:sz w:val="24"/>
          <w:szCs w:val="24"/>
        </w:rPr>
        <w:t xml:space="preserve"> близости от территории</w:t>
      </w:r>
      <w:r w:rsidRPr="00A2135E">
        <w:rPr>
          <w:b/>
          <w:i/>
          <w:sz w:val="24"/>
          <w:szCs w:val="24"/>
        </w:rPr>
        <w:t>;</w:t>
      </w:r>
    </w:p>
    <w:p w:rsidR="00B6284C" w:rsidRPr="00A2135E" w:rsidRDefault="00B6284C" w:rsidP="00496115">
      <w:pPr>
        <w:spacing w:line="276" w:lineRule="auto"/>
        <w:rPr>
          <w:b/>
          <w:i/>
          <w:sz w:val="24"/>
          <w:szCs w:val="24"/>
        </w:rPr>
      </w:pPr>
      <w:r w:rsidRPr="00A2135E">
        <w:rPr>
          <w:b/>
          <w:i/>
          <w:sz w:val="24"/>
          <w:szCs w:val="24"/>
        </w:rPr>
        <w:t>- установитькамерысистемы видеонаблюдения по периметру объекта</w:t>
      </w:r>
      <w:r>
        <w:rPr>
          <w:b/>
          <w:i/>
          <w:sz w:val="24"/>
          <w:szCs w:val="24"/>
        </w:rPr>
        <w:t>;</w:t>
      </w:r>
    </w:p>
    <w:p w:rsidR="00B6284C" w:rsidRPr="00A2135E" w:rsidRDefault="00B6284C" w:rsidP="00927CE2">
      <w:pPr>
        <w:spacing w:line="276" w:lineRule="auto"/>
        <w:rPr>
          <w:b/>
          <w:i/>
          <w:sz w:val="24"/>
          <w:szCs w:val="24"/>
        </w:rPr>
      </w:pPr>
      <w:r w:rsidRPr="00A2135E">
        <w:rPr>
          <w:b/>
          <w:i/>
        </w:rPr>
        <w:t>-</w:t>
      </w:r>
      <w:r w:rsidRPr="00A2135E">
        <w:rPr>
          <w:b/>
          <w:i/>
          <w:sz w:val="24"/>
          <w:szCs w:val="24"/>
        </w:rPr>
        <w:t xml:space="preserve">установка необходимого количества осветительных приборов на территории </w:t>
      </w:r>
      <w:r>
        <w:rPr>
          <w:b/>
          <w:i/>
          <w:sz w:val="24"/>
          <w:szCs w:val="24"/>
        </w:rPr>
        <w:t>О</w:t>
      </w:r>
      <w:r w:rsidRPr="00A2135E">
        <w:rPr>
          <w:b/>
          <w:i/>
          <w:sz w:val="24"/>
          <w:szCs w:val="24"/>
        </w:rPr>
        <w:t>ОШ.</w:t>
      </w:r>
    </w:p>
    <w:p w:rsidR="00B6284C" w:rsidRPr="001247B3" w:rsidRDefault="00B6284C" w:rsidP="0049611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6.3. </w:t>
      </w:r>
      <w:r w:rsidRPr="00AF2754">
        <w:rPr>
          <w:sz w:val="24"/>
          <w:szCs w:val="24"/>
          <w:u w:val="single"/>
        </w:rPr>
        <w:t>Сроки выполнения мероприятий:</w:t>
      </w:r>
      <w:r w:rsidRPr="001247B3">
        <w:rPr>
          <w:b/>
          <w:sz w:val="24"/>
          <w:szCs w:val="24"/>
        </w:rPr>
        <w:t>в течение года.</w:t>
      </w: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AF2754">
      <w:pPr>
        <w:rPr>
          <w:sz w:val="24"/>
          <w:szCs w:val="24"/>
        </w:rPr>
      </w:pPr>
      <w:r>
        <w:rPr>
          <w:b/>
          <w:sz w:val="24"/>
          <w:szCs w:val="24"/>
        </w:rPr>
        <w:t>Председатель комиссии:</w:t>
      </w:r>
      <w:r>
        <w:rPr>
          <w:sz w:val="24"/>
          <w:szCs w:val="24"/>
        </w:rPr>
        <w:t xml:space="preserve">  __________    Гаджиев М.Д.,  директор ГКОУ РД</w:t>
      </w:r>
    </w:p>
    <w:p w:rsidR="00B6284C" w:rsidRDefault="00B6284C" w:rsidP="00AF2754">
      <w:pPr>
        <w:rPr>
          <w:sz w:val="24"/>
          <w:szCs w:val="24"/>
        </w:rPr>
      </w:pPr>
      <w:r>
        <w:rPr>
          <w:sz w:val="14"/>
          <w:szCs w:val="14"/>
        </w:rPr>
        <w:t>подпись</w:t>
      </w:r>
      <w:r>
        <w:rPr>
          <w:sz w:val="24"/>
          <w:szCs w:val="24"/>
        </w:rPr>
        <w:t xml:space="preserve">            « Буденовская ООШ Ахвахского района».</w:t>
      </w:r>
    </w:p>
    <w:p w:rsidR="00B6284C" w:rsidRDefault="00B6284C" w:rsidP="00496115">
      <w:pPr>
        <w:rPr>
          <w:sz w:val="24"/>
          <w:szCs w:val="24"/>
        </w:rPr>
      </w:pPr>
    </w:p>
    <w:p w:rsidR="00B6284C" w:rsidRDefault="00B6284C" w:rsidP="00496115">
      <w:pPr>
        <w:jc w:val="center"/>
        <w:rPr>
          <w:sz w:val="14"/>
          <w:szCs w:val="14"/>
        </w:rPr>
      </w:pPr>
    </w:p>
    <w:p w:rsidR="00B6284C" w:rsidRDefault="00B6284C" w:rsidP="00496115">
      <w:pPr>
        <w:rPr>
          <w:b/>
          <w:sz w:val="24"/>
          <w:szCs w:val="24"/>
        </w:rPr>
      </w:pPr>
      <w:r>
        <w:rPr>
          <w:b/>
          <w:sz w:val="24"/>
          <w:szCs w:val="24"/>
        </w:rPr>
        <w:t>Члены комиссии:</w:t>
      </w:r>
    </w:p>
    <w:p w:rsidR="00B6284C" w:rsidRDefault="00B6284C" w:rsidP="00496115">
      <w:pPr>
        <w:rPr>
          <w:b/>
          <w:sz w:val="24"/>
          <w:szCs w:val="24"/>
        </w:rPr>
      </w:pPr>
    </w:p>
    <w:p w:rsidR="00B6284C" w:rsidRDefault="00B6284C" w:rsidP="00902F85">
      <w:pPr>
        <w:spacing w:line="360" w:lineRule="auto"/>
        <w:rPr>
          <w:sz w:val="24"/>
          <w:szCs w:val="24"/>
        </w:rPr>
      </w:pPr>
      <w:r w:rsidRPr="00AF2754">
        <w:rPr>
          <w:sz w:val="24"/>
          <w:szCs w:val="24"/>
        </w:rPr>
        <w:t>___</w:t>
      </w:r>
      <w:r>
        <w:rPr>
          <w:sz w:val="24"/>
          <w:szCs w:val="24"/>
        </w:rPr>
        <w:t>______  Р.Ш. Кураев,преподаватель ОБЖ  и физкультуры</w:t>
      </w:r>
    </w:p>
    <w:p w:rsidR="00B6284C" w:rsidRPr="00AF2754" w:rsidRDefault="00B6284C" w:rsidP="00902F85">
      <w:pPr>
        <w:spacing w:line="360" w:lineRule="auto"/>
        <w:rPr>
          <w:sz w:val="24"/>
          <w:szCs w:val="24"/>
        </w:rPr>
      </w:pPr>
      <w:r>
        <w:rPr>
          <w:sz w:val="14"/>
          <w:szCs w:val="14"/>
        </w:rPr>
        <w:t>подпись</w:t>
      </w:r>
      <w:r>
        <w:rPr>
          <w:sz w:val="24"/>
          <w:szCs w:val="24"/>
        </w:rPr>
        <w:t>ГКОУ РД«Буденовская О</w:t>
      </w:r>
      <w:r w:rsidRPr="00F6580B">
        <w:rPr>
          <w:sz w:val="24"/>
          <w:szCs w:val="24"/>
        </w:rPr>
        <w:t>ОШ</w:t>
      </w:r>
      <w:r>
        <w:rPr>
          <w:sz w:val="24"/>
          <w:szCs w:val="24"/>
        </w:rPr>
        <w:t>Ахвахского  района»</w:t>
      </w:r>
    </w:p>
    <w:p w:rsidR="00B6284C" w:rsidRDefault="00B6284C" w:rsidP="00902F85">
      <w:pPr>
        <w:rPr>
          <w:sz w:val="24"/>
          <w:szCs w:val="24"/>
        </w:rPr>
      </w:pPr>
    </w:p>
    <w:p w:rsidR="00B6284C" w:rsidRPr="00AF2754" w:rsidRDefault="00B6284C" w:rsidP="00902F85">
      <w:pPr>
        <w:spacing w:line="360" w:lineRule="auto"/>
        <w:jc w:val="center"/>
        <w:rPr>
          <w:sz w:val="14"/>
          <w:szCs w:val="14"/>
        </w:rPr>
      </w:pPr>
    </w:p>
    <w:p w:rsidR="00B6284C" w:rsidRDefault="00B6284C" w:rsidP="00954EE3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__________   </w:t>
      </w:r>
      <w:r w:rsidRPr="00F6580B">
        <w:rPr>
          <w:sz w:val="24"/>
          <w:szCs w:val="24"/>
        </w:rPr>
        <w:t>К.Т</w:t>
      </w:r>
      <w:r>
        <w:rPr>
          <w:sz w:val="24"/>
          <w:szCs w:val="24"/>
        </w:rPr>
        <w:t>.</w:t>
      </w:r>
      <w:r w:rsidRPr="00F6580B">
        <w:rPr>
          <w:sz w:val="24"/>
          <w:szCs w:val="24"/>
        </w:rPr>
        <w:t>Гаджиев</w:t>
      </w:r>
      <w:r>
        <w:rPr>
          <w:sz w:val="24"/>
          <w:szCs w:val="24"/>
        </w:rPr>
        <w:t xml:space="preserve">,  </w:t>
      </w:r>
      <w:r w:rsidRPr="00F6580B">
        <w:rPr>
          <w:sz w:val="24"/>
          <w:szCs w:val="24"/>
        </w:rPr>
        <w:t>представитель ОНД  ПР №8 по городу Хасавюрт</w:t>
      </w:r>
      <w:r>
        <w:rPr>
          <w:sz w:val="24"/>
          <w:szCs w:val="24"/>
        </w:rPr>
        <w:t xml:space="preserve">, </w:t>
      </w:r>
    </w:p>
    <w:p w:rsidR="00B6284C" w:rsidRDefault="00B6284C" w:rsidP="00954EE3">
      <w:pPr>
        <w:spacing w:line="240" w:lineRule="atLeast"/>
        <w:jc w:val="center"/>
        <w:rPr>
          <w:sz w:val="24"/>
          <w:szCs w:val="24"/>
        </w:rPr>
      </w:pPr>
      <w:r>
        <w:rPr>
          <w:sz w:val="14"/>
          <w:szCs w:val="14"/>
        </w:rPr>
        <w:t xml:space="preserve">               Подпись</w:t>
      </w:r>
      <w:r>
        <w:rPr>
          <w:sz w:val="24"/>
          <w:szCs w:val="24"/>
        </w:rPr>
        <w:t>Новолакскому, Казбековскомуи</w:t>
      </w:r>
      <w:r w:rsidRPr="00F6580B">
        <w:rPr>
          <w:sz w:val="24"/>
          <w:szCs w:val="24"/>
        </w:rPr>
        <w:t>Хасавюртовскому</w:t>
      </w:r>
      <w:r>
        <w:rPr>
          <w:sz w:val="24"/>
          <w:szCs w:val="24"/>
        </w:rPr>
        <w:t>районам.</w:t>
      </w:r>
    </w:p>
    <w:p w:rsidR="00B6284C" w:rsidRPr="00F6580B" w:rsidRDefault="00B6284C" w:rsidP="00954EE3">
      <w:pPr>
        <w:spacing w:line="240" w:lineRule="atLeast"/>
        <w:jc w:val="right"/>
        <w:rPr>
          <w:sz w:val="24"/>
          <w:szCs w:val="24"/>
        </w:rPr>
      </w:pPr>
    </w:p>
    <w:p w:rsidR="00B6284C" w:rsidRDefault="00B6284C" w:rsidP="00954EE3">
      <w:pPr>
        <w:spacing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    Ш.М.Закаряев,  </w:t>
      </w:r>
      <w:r w:rsidRPr="00F6580B">
        <w:rPr>
          <w:sz w:val="24"/>
          <w:szCs w:val="24"/>
        </w:rPr>
        <w:t>инспектор ГОООПОО МОВО по г.Хасавюрт</w:t>
      </w:r>
      <w:r>
        <w:rPr>
          <w:sz w:val="24"/>
          <w:szCs w:val="24"/>
        </w:rPr>
        <w:t>-</w:t>
      </w:r>
      <w:r w:rsidRPr="00F6580B">
        <w:rPr>
          <w:sz w:val="24"/>
          <w:szCs w:val="24"/>
        </w:rPr>
        <w:t xml:space="preserve"> филиал</w:t>
      </w:r>
    </w:p>
    <w:p w:rsidR="00B6284C" w:rsidRDefault="00B6284C" w:rsidP="00954EE3">
      <w:pPr>
        <w:spacing w:line="240" w:lineRule="atLeast"/>
        <w:rPr>
          <w:sz w:val="24"/>
          <w:szCs w:val="24"/>
        </w:rPr>
      </w:pPr>
      <w:r>
        <w:rPr>
          <w:sz w:val="14"/>
          <w:szCs w:val="14"/>
        </w:rPr>
        <w:t>подпись</w:t>
      </w:r>
      <w:r w:rsidRPr="00F6580B">
        <w:rPr>
          <w:sz w:val="24"/>
          <w:szCs w:val="24"/>
        </w:rPr>
        <w:t>ФГКУ «УВО ВНГ России по Республике Дагестан</w:t>
      </w:r>
      <w:r>
        <w:rPr>
          <w:sz w:val="24"/>
          <w:szCs w:val="24"/>
        </w:rPr>
        <w:t>».</w:t>
      </w:r>
    </w:p>
    <w:p w:rsidR="00B6284C" w:rsidRPr="00F6580B" w:rsidRDefault="00B6284C" w:rsidP="00954EE3">
      <w:pPr>
        <w:spacing w:line="360" w:lineRule="auto"/>
        <w:jc w:val="right"/>
        <w:rPr>
          <w:sz w:val="24"/>
          <w:szCs w:val="24"/>
        </w:rPr>
      </w:pPr>
    </w:p>
    <w:p w:rsidR="00B6284C" w:rsidRDefault="00B6284C" w:rsidP="00954EE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     </w:t>
      </w:r>
      <w:r w:rsidRPr="00F6580B">
        <w:rPr>
          <w:sz w:val="24"/>
          <w:szCs w:val="24"/>
        </w:rPr>
        <w:t>А.А.Гайдаров</w:t>
      </w:r>
      <w:r>
        <w:rPr>
          <w:sz w:val="24"/>
          <w:szCs w:val="24"/>
        </w:rPr>
        <w:t xml:space="preserve">, </w:t>
      </w:r>
      <w:r w:rsidRPr="00F6580B">
        <w:rPr>
          <w:sz w:val="24"/>
          <w:szCs w:val="24"/>
        </w:rPr>
        <w:t xml:space="preserve">сотрудник отдела </w:t>
      </w:r>
      <w:r>
        <w:rPr>
          <w:sz w:val="24"/>
          <w:szCs w:val="24"/>
        </w:rPr>
        <w:t xml:space="preserve">в г. Хасавюрт  </w:t>
      </w:r>
      <w:r w:rsidRPr="00F6580B">
        <w:rPr>
          <w:sz w:val="24"/>
          <w:szCs w:val="24"/>
        </w:rPr>
        <w:t>УФСБ РФ по РД</w:t>
      </w:r>
      <w:r>
        <w:rPr>
          <w:sz w:val="24"/>
          <w:szCs w:val="24"/>
        </w:rPr>
        <w:t>.</w:t>
      </w:r>
    </w:p>
    <w:p w:rsidR="00B6284C" w:rsidRDefault="00B6284C" w:rsidP="00954EE3">
      <w:pPr>
        <w:spacing w:line="360" w:lineRule="auto"/>
        <w:rPr>
          <w:sz w:val="24"/>
          <w:szCs w:val="24"/>
        </w:rPr>
      </w:pPr>
      <w:r>
        <w:rPr>
          <w:sz w:val="14"/>
          <w:szCs w:val="14"/>
        </w:rPr>
        <w:t xml:space="preserve">      подпись</w:t>
      </w:r>
    </w:p>
    <w:p w:rsidR="00B6284C" w:rsidRDefault="00B6284C" w:rsidP="00954EE3">
      <w:pPr>
        <w:spacing w:line="240" w:lineRule="atLeast"/>
        <w:jc w:val="right"/>
        <w:rPr>
          <w:sz w:val="24"/>
          <w:szCs w:val="24"/>
        </w:rPr>
      </w:pPr>
    </w:p>
    <w:p w:rsidR="00B6284C" w:rsidRDefault="00B6284C" w:rsidP="00954EE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     М.М.Магомедов, </w:t>
      </w:r>
      <w:r w:rsidRPr="00F6580B">
        <w:rPr>
          <w:sz w:val="24"/>
          <w:szCs w:val="24"/>
        </w:rPr>
        <w:t>зам.</w:t>
      </w:r>
      <w:r>
        <w:rPr>
          <w:sz w:val="24"/>
          <w:szCs w:val="24"/>
        </w:rPr>
        <w:t xml:space="preserve"> директора ГКУ РД «ЦОДОУ ЗОЖ»</w:t>
      </w:r>
    </w:p>
    <w:p w:rsidR="00B6284C" w:rsidRDefault="00B6284C" w:rsidP="00954EE3">
      <w:pPr>
        <w:spacing w:line="360" w:lineRule="auto"/>
        <w:rPr>
          <w:sz w:val="24"/>
          <w:szCs w:val="24"/>
        </w:rPr>
      </w:pPr>
      <w:r>
        <w:rPr>
          <w:sz w:val="14"/>
          <w:szCs w:val="14"/>
        </w:rPr>
        <w:t xml:space="preserve">  подпись</w:t>
      </w:r>
    </w:p>
    <w:p w:rsidR="00B6284C" w:rsidRDefault="00B6284C" w:rsidP="00954EE3">
      <w:pPr>
        <w:spacing w:line="360" w:lineRule="auto"/>
        <w:rPr>
          <w:sz w:val="24"/>
          <w:szCs w:val="24"/>
        </w:rPr>
      </w:pPr>
    </w:p>
    <w:p w:rsidR="00B6284C" w:rsidRDefault="00B6284C" w:rsidP="00954EE3">
      <w:pPr>
        <w:spacing w:line="360" w:lineRule="auto"/>
        <w:rPr>
          <w:sz w:val="24"/>
          <w:szCs w:val="24"/>
        </w:rPr>
      </w:pPr>
    </w:p>
    <w:p w:rsidR="00B6284C" w:rsidRDefault="00B6284C" w:rsidP="00954EE3">
      <w:pPr>
        <w:spacing w:line="360" w:lineRule="auto"/>
        <w:rPr>
          <w:sz w:val="24"/>
          <w:szCs w:val="24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noProof/>
          <w:sz w:val="24"/>
          <w:szCs w:val="24"/>
          <w:lang w:eastAsia="ru-RU"/>
        </w:rPr>
      </w:pPr>
    </w:p>
    <w:p w:rsidR="00B6284C" w:rsidRDefault="00B6284C" w:rsidP="00954EE3">
      <w:pPr>
        <w:spacing w:line="360" w:lineRule="auto"/>
        <w:rPr>
          <w:sz w:val="24"/>
          <w:szCs w:val="24"/>
        </w:rPr>
      </w:pPr>
    </w:p>
    <w:p w:rsidR="00B6284C" w:rsidRDefault="00B6284C" w:rsidP="00954EE3">
      <w:pPr>
        <w:spacing w:line="360" w:lineRule="auto"/>
        <w:rPr>
          <w:sz w:val="24"/>
          <w:szCs w:val="24"/>
        </w:rPr>
      </w:pPr>
    </w:p>
    <w:p w:rsidR="00B6284C" w:rsidRDefault="00B6284C" w:rsidP="00954EE3">
      <w:pPr>
        <w:spacing w:line="360" w:lineRule="auto"/>
        <w:rPr>
          <w:sz w:val="24"/>
          <w:szCs w:val="24"/>
        </w:rPr>
      </w:pPr>
    </w:p>
    <w:p w:rsidR="00B6284C" w:rsidRDefault="00B6284C" w:rsidP="00D157D8">
      <w:pPr>
        <w:jc w:val="center"/>
        <w:rPr>
          <w:b/>
          <w:sz w:val="36"/>
        </w:rPr>
        <w:sectPr w:rsidR="00B6284C" w:rsidSect="003367A1">
          <w:pgSz w:w="11906" w:h="16838"/>
          <w:pgMar w:top="284" w:right="282" w:bottom="1134" w:left="1701" w:header="708" w:footer="708" w:gutter="0"/>
          <w:cols w:space="708"/>
          <w:docGrid w:linePitch="360"/>
        </w:sectPr>
      </w:pPr>
    </w:p>
    <w:p w:rsidR="00B6284C" w:rsidRPr="00D157D8" w:rsidRDefault="00B6284C" w:rsidP="00D157D8">
      <w:pPr>
        <w:jc w:val="center"/>
        <w:rPr>
          <w:b/>
        </w:rPr>
      </w:pPr>
      <w:r>
        <w:rPr>
          <w:b/>
        </w:rPr>
        <w:t>План о</w:t>
      </w:r>
      <w:r w:rsidRPr="00D157D8">
        <w:rPr>
          <w:b/>
        </w:rPr>
        <w:t>храны объекта ГКОУ РД «Буденовская ООШ Ахвахского района».</w:t>
      </w:r>
    </w:p>
    <w:p w:rsidR="00B6284C" w:rsidRDefault="00B6284C" w:rsidP="00D157D8">
      <w:r w:rsidRPr="00033220">
        <w:rPr>
          <w:noProof/>
          <w:lang w:eastAsia="ru-RU"/>
        </w:rPr>
        <w:pict>
          <v:shape id="Рисунок 1" o:spid="_x0000_i1026" type="#_x0000_t75" style="width:720.75pt;height:290.25pt;visibility:visible">
            <v:imagedata r:id="rId10" o:title=""/>
          </v:shape>
        </w:pict>
      </w:r>
    </w:p>
    <w:p w:rsidR="00B6284C" w:rsidRDefault="00B6284C" w:rsidP="00D157D8">
      <w:r w:rsidRPr="00033220">
        <w:rPr>
          <w:noProof/>
          <w:lang w:eastAsia="ru-RU"/>
        </w:rPr>
        <w:pict>
          <v:shape id="Рисунок 2" o:spid="_x0000_i1027" type="#_x0000_t75" style="width:710.25pt;height:156.75pt;visibility:visible">
            <v:imagedata r:id="rId11" o:title=""/>
          </v:shape>
        </w:pict>
      </w:r>
    </w:p>
    <w:p w:rsidR="00B6284C" w:rsidRDefault="00B6284C" w:rsidP="00D157D8"/>
    <w:p w:rsidR="00B6284C" w:rsidRDefault="00B6284C" w:rsidP="00D157D8">
      <w:pPr>
        <w:jc w:val="center"/>
        <w:rPr>
          <w:b/>
          <w:sz w:val="36"/>
          <w:lang w:val="en-US"/>
        </w:rPr>
      </w:pPr>
    </w:p>
    <w:p w:rsidR="00B6284C" w:rsidRDefault="00B6284C" w:rsidP="00D157D8">
      <w:pPr>
        <w:jc w:val="center"/>
        <w:rPr>
          <w:b/>
          <w:sz w:val="36"/>
          <w:lang w:val="en-US"/>
        </w:rPr>
      </w:pPr>
    </w:p>
    <w:p w:rsidR="00B6284C" w:rsidRDefault="00B6284C" w:rsidP="00D157D8">
      <w:pPr>
        <w:jc w:val="center"/>
        <w:rPr>
          <w:b/>
          <w:sz w:val="36"/>
        </w:rPr>
      </w:pPr>
    </w:p>
    <w:p w:rsidR="00B6284C" w:rsidRPr="0031328A" w:rsidRDefault="00B6284C" w:rsidP="00D157D8">
      <w:pPr>
        <w:jc w:val="center"/>
        <w:rPr>
          <w:b/>
          <w:sz w:val="36"/>
        </w:rPr>
      </w:pPr>
    </w:p>
    <w:p w:rsidR="00B6284C" w:rsidRPr="0031328A" w:rsidRDefault="00B6284C" w:rsidP="0031328A">
      <w:pPr>
        <w:jc w:val="right"/>
        <w:rPr>
          <w:b/>
          <w:sz w:val="24"/>
        </w:rPr>
      </w:pPr>
      <w:r w:rsidRPr="0031328A">
        <w:rPr>
          <w:b/>
          <w:sz w:val="24"/>
        </w:rPr>
        <w:t xml:space="preserve">Приложение№ </w:t>
      </w:r>
      <w:r>
        <w:rPr>
          <w:b/>
          <w:sz w:val="24"/>
        </w:rPr>
        <w:t>1</w:t>
      </w:r>
    </w:p>
    <w:p w:rsidR="00B6284C" w:rsidRPr="0031328A" w:rsidRDefault="00B6284C" w:rsidP="0031328A">
      <w:pPr>
        <w:jc w:val="right"/>
        <w:rPr>
          <w:b/>
          <w:sz w:val="24"/>
        </w:rPr>
      </w:pPr>
      <w:r w:rsidRPr="0031328A">
        <w:rPr>
          <w:b/>
          <w:sz w:val="24"/>
        </w:rPr>
        <w:t>к паспорту безопасности</w:t>
      </w:r>
    </w:p>
    <w:p w:rsidR="00B6284C" w:rsidRPr="0031328A" w:rsidRDefault="00B6284C" w:rsidP="00D157D8">
      <w:pPr>
        <w:jc w:val="center"/>
        <w:rPr>
          <w:b/>
          <w:sz w:val="36"/>
        </w:rPr>
      </w:pPr>
    </w:p>
    <w:p w:rsidR="00B6284C" w:rsidRPr="0031328A" w:rsidRDefault="00B6284C" w:rsidP="0031328A">
      <w:pPr>
        <w:jc w:val="center"/>
        <w:rPr>
          <w:b/>
          <w:sz w:val="32"/>
        </w:rPr>
      </w:pPr>
      <w:r w:rsidRPr="0031328A">
        <w:rPr>
          <w:b/>
          <w:sz w:val="32"/>
        </w:rPr>
        <w:t xml:space="preserve">План </w:t>
      </w:r>
      <w:r>
        <w:rPr>
          <w:b/>
          <w:sz w:val="32"/>
        </w:rPr>
        <w:t xml:space="preserve">схема </w:t>
      </w:r>
      <w:r w:rsidRPr="0031328A">
        <w:rPr>
          <w:b/>
          <w:sz w:val="32"/>
        </w:rPr>
        <w:t>ГКОУ РД «Буденовская ООШ  Ахвахского района»</w:t>
      </w:r>
    </w:p>
    <w:p w:rsidR="00B6284C" w:rsidRPr="0031328A" w:rsidRDefault="00B6284C" w:rsidP="0031328A">
      <w:pPr>
        <w:jc w:val="center"/>
        <w:rPr>
          <w:b/>
          <w:sz w:val="32"/>
        </w:rPr>
      </w:pPr>
      <w:r w:rsidRPr="0031328A">
        <w:rPr>
          <w:b/>
          <w:sz w:val="32"/>
        </w:rPr>
        <w:t>с обозначением потенциально опасных участков</w:t>
      </w:r>
    </w:p>
    <w:p w:rsidR="00B6284C" w:rsidRDefault="00B6284C" w:rsidP="00D157D8"/>
    <w:p w:rsidR="00B6284C" w:rsidRDefault="00B6284C" w:rsidP="00D157D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89.05pt;margin-top:8.4pt;width:1.5pt;height:341.7pt;z-index:251643904" o:connectortype="straight"/>
        </w:pict>
      </w:r>
      <w:r>
        <w:rPr>
          <w:noProof/>
          <w:lang w:eastAsia="ru-RU"/>
        </w:rPr>
        <w:pict>
          <v:shape id="_x0000_s1027" type="#_x0000_t32" style="position:absolute;left:0;text-align:left;margin-left:4.8pt;margin-top:3.95pt;width:67.5pt;height:344.2pt;flip:y;z-index:251648000" o:connectortype="straight"/>
        </w:pict>
      </w:r>
      <w:r>
        <w:rPr>
          <w:noProof/>
          <w:lang w:eastAsia="ru-RU"/>
        </w:rPr>
        <w:pict>
          <v:shape id="_x0000_s1028" type="#_x0000_t32" style="position:absolute;left:0;text-align:left;margin-left:-15.45pt;margin-top:3.95pt;width:70.5pt;height:344.2pt;flip:y;z-index:251649024" o:connectortype="straight"/>
        </w:pict>
      </w:r>
      <w:r>
        <w:rPr>
          <w:noProof/>
          <w:lang w:eastAsia="ru-RU"/>
        </w:rPr>
        <w:pict>
          <v:shape id="_x0000_s1029" type="#_x0000_t32" style="position:absolute;left:0;text-align:left;margin-left:611.55pt;margin-top:8.4pt;width:.75pt;height:402pt;z-index:251644928" o:connectortype="straight"/>
        </w:pict>
      </w:r>
    </w:p>
    <w:p w:rsidR="00B6284C" w:rsidRDefault="00B6284C" w:rsidP="0031328A">
      <w:pPr>
        <w:tabs>
          <w:tab w:val="left" w:pos="12710"/>
        </w:tabs>
        <w:jc w:val="right"/>
      </w:pPr>
      <w:r>
        <w:rPr>
          <w:noProof/>
          <w:lang w:eastAsia="ru-RU"/>
        </w:rPr>
        <w:pict>
          <v:shape id="_x0000_s1030" type="#_x0000_t32" style="position:absolute;left:0;text-align:left;margin-left:570.3pt;margin-top:6.15pt;width:0;height:279.05pt;z-index:251641856" o:connectortype="straight"/>
        </w:pict>
      </w:r>
      <w:r>
        <w:rPr>
          <w:noProof/>
          <w:lang w:eastAsia="ru-RU"/>
        </w:rPr>
        <w:pict>
          <v:shape id="_x0000_s1031" type="#_x0000_t32" style="position:absolute;left:0;text-align:left;margin-left:90.3pt;margin-top:6.15pt;width:0;height:100.55pt;z-index:251638784" o:connectortype="straight"/>
        </w:pict>
      </w:r>
      <w:r>
        <w:rPr>
          <w:noProof/>
          <w:lang w:eastAsia="ru-RU"/>
        </w:rPr>
        <w:pict>
          <v:shape id="_x0000_s1032" type="#_x0000_t32" style="position:absolute;left:0;text-align:left;margin-left:90.3pt;margin-top:6.15pt;width:480pt;height:.05pt;z-index:251640832" o:connectortype="straight"/>
        </w:pict>
      </w:r>
      <w:r>
        <w:tab/>
        <w:t>условные</w:t>
      </w:r>
    </w:p>
    <w:p w:rsidR="00B6284C" w:rsidRDefault="00B6284C" w:rsidP="0031328A">
      <w:pPr>
        <w:tabs>
          <w:tab w:val="left" w:pos="12710"/>
        </w:tabs>
        <w:jc w:val="right"/>
      </w:pPr>
      <w:r>
        <w:t>обозначения:</w:t>
      </w:r>
    </w:p>
    <w:tbl>
      <w:tblPr>
        <w:tblpPr w:leftFromText="180" w:rightFromText="180" w:vertAnchor="text" w:tblpY="1"/>
        <w:tblOverlap w:val="never"/>
        <w:tblW w:w="0" w:type="auto"/>
        <w:tblInd w:w="2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9"/>
        <w:gridCol w:w="709"/>
        <w:gridCol w:w="7215"/>
      </w:tblGrid>
      <w:tr w:rsidR="00B6284C" w:rsidTr="0031328A">
        <w:trPr>
          <w:gridBefore w:val="2"/>
          <w:wBefore w:w="1498" w:type="dxa"/>
          <w:trHeight w:val="2625"/>
        </w:trPr>
        <w:tc>
          <w:tcPr>
            <w:tcW w:w="7215" w:type="dxa"/>
          </w:tcPr>
          <w:p w:rsidR="00B6284C" w:rsidRDefault="00B6284C" w:rsidP="00330901">
            <w:pPr>
              <w:ind w:left="-2659" w:hanging="143"/>
            </w:pPr>
            <w:r>
              <w:rPr>
                <w:noProof/>
                <w:lang w:eastAsia="ru-RU"/>
              </w:rPr>
              <w:pict>
                <v:shape id="_x0000_s1033" type="#_x0000_t32" style="position:absolute;left:0;text-align:left;margin-left:-147.05pt;margin-top:80.75pt;width:54.75pt;height:178.5pt;flip:x;z-index:251642880" o:connectortype="straight"/>
              </w:pict>
            </w:r>
            <w:r>
              <w:t>1</w:t>
            </w:r>
          </w:p>
        </w:tc>
      </w:tr>
      <w:tr w:rsidR="00B6284C" w:rsidTr="0031328A">
        <w:trPr>
          <w:gridAfter w:val="2"/>
          <w:wAfter w:w="7924" w:type="dxa"/>
          <w:trHeight w:val="420"/>
        </w:trPr>
        <w:tc>
          <w:tcPr>
            <w:tcW w:w="789" w:type="dxa"/>
          </w:tcPr>
          <w:p w:rsidR="00B6284C" w:rsidRPr="004422B8" w:rsidRDefault="00B6284C" w:rsidP="0031328A">
            <w:pPr>
              <w:jc w:val="center"/>
            </w:pPr>
            <w:r>
              <w:rPr>
                <w:noProof/>
                <w:lang w:eastAsia="ru-RU"/>
              </w:rPr>
              <w:pict>
                <v:shape id="_x0000_s1034" type="#_x0000_t32" style="position:absolute;left:0;text-align:left;margin-left:455.65pt;margin-top:8.1pt;width:13.5pt;height:0;z-index:251654144;mso-position-horizontal-relative:text;mso-position-vertical-relative:text" o:connectortype="straight"/>
              </w:pict>
            </w:r>
            <w:r w:rsidRPr="004422B8">
              <w:rPr>
                <w:sz w:val="32"/>
              </w:rPr>
              <w:t>к</w:t>
            </w:r>
          </w:p>
        </w:tc>
      </w:tr>
      <w:tr w:rsidR="00B6284C" w:rsidTr="0031328A">
        <w:trPr>
          <w:gridAfter w:val="2"/>
          <w:wAfter w:w="7924" w:type="dxa"/>
          <w:trHeight w:val="360"/>
        </w:trPr>
        <w:tc>
          <w:tcPr>
            <w:tcW w:w="789" w:type="dxa"/>
          </w:tcPr>
          <w:p w:rsidR="00B6284C" w:rsidRDefault="00B6284C" w:rsidP="0031328A">
            <w:r>
              <w:rPr>
                <w:noProof/>
                <w:lang w:eastAsia="ru-RU"/>
              </w:rPr>
              <w:pict>
                <v:shape id="_x0000_s1035" type="#_x0000_t32" style="position:absolute;left:0;text-align:left;margin-left:455.65pt;margin-top:7.6pt;width:13.5pt;height:0;z-index:251655168;mso-position-horizontal-relative:text;mso-position-vertical-relative:text" o:connectortype="straight"/>
              </w:pict>
            </w:r>
          </w:p>
        </w:tc>
      </w:tr>
    </w:tbl>
    <w:p w:rsidR="00B6284C" w:rsidRDefault="00B6284C" w:rsidP="0031328A">
      <w:pPr>
        <w:tabs>
          <w:tab w:val="center" w:pos="2167"/>
        </w:tabs>
      </w:pPr>
      <w:r>
        <w:tab/>
      </w:r>
    </w:p>
    <w:p w:rsidR="00B6284C" w:rsidRDefault="00B6284C" w:rsidP="00CD5D68">
      <w:pPr>
        <w:tabs>
          <w:tab w:val="center" w:pos="2167"/>
        </w:tabs>
        <w:jc w:val="right"/>
      </w:pPr>
      <w:r>
        <w:t>К-котельная</w:t>
      </w:r>
    </w:p>
    <w:p w:rsidR="00B6284C" w:rsidRDefault="00B6284C" w:rsidP="00CD5D68">
      <w:pPr>
        <w:tabs>
          <w:tab w:val="left" w:pos="1709"/>
        </w:tabs>
        <w:jc w:val="right"/>
      </w:pPr>
      <w:r>
        <w:tab/>
      </w:r>
    </w:p>
    <w:p w:rsidR="00B6284C" w:rsidRDefault="00B6284C" w:rsidP="00CD5D68">
      <w:pPr>
        <w:tabs>
          <w:tab w:val="center" w:pos="2167"/>
        </w:tabs>
        <w:jc w:val="right"/>
      </w:pPr>
      <w:r>
        <w:tab/>
      </w:r>
      <w:r>
        <w:br w:type="textWrapping" w:clear="all"/>
      </w:r>
    </w:p>
    <w:p w:rsidR="00B6284C" w:rsidRDefault="00B6284C" w:rsidP="00330901"/>
    <w:p w:rsidR="00B6284C" w:rsidRPr="00330901" w:rsidRDefault="00B6284C" w:rsidP="00330901">
      <w:pPr>
        <w:tabs>
          <w:tab w:val="left" w:pos="4118"/>
        </w:tabs>
      </w:pPr>
      <w:r>
        <w:tab/>
      </w:r>
    </w:p>
    <w:tbl>
      <w:tblPr>
        <w:tblW w:w="0" w:type="auto"/>
        <w:tblInd w:w="1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8"/>
      </w:tblGrid>
      <w:tr w:rsidR="00B6284C" w:rsidTr="0031328A">
        <w:trPr>
          <w:cantSplit/>
          <w:trHeight w:val="1134"/>
        </w:trPr>
        <w:tc>
          <w:tcPr>
            <w:tcW w:w="671" w:type="dxa"/>
          </w:tcPr>
          <w:p w:rsidR="00B6284C" w:rsidRDefault="00B6284C" w:rsidP="0031328A">
            <w:r>
              <w:rPr>
                <w:noProof/>
                <w:lang w:eastAsia="ru-RU"/>
              </w:rPr>
              <w:pict>
                <v:shape id="_x0000_s1036" type="#_x0000_t32" style="position:absolute;left:0;text-align:left;margin-left:157.15pt;margin-top:50.2pt;width:0;height:14.25pt;z-index:251651072" o:connectortype="straight"/>
              </w:pict>
            </w:r>
            <w:r>
              <w:rPr>
                <w:noProof/>
                <w:lang w:eastAsia="ru-RU"/>
              </w:rPr>
              <w:pict>
                <v:shape id="_x0000_s1037" type="#_x0000_t32" style="position:absolute;left:0;text-align:left;margin-left:257.65pt;margin-top:50.2pt;width:0;height:14.25pt;z-index:251653120" o:connectortype="straight"/>
              </w:pict>
            </w:r>
            <w:r>
              <w:rPr>
                <w:noProof/>
                <w:lang w:eastAsia="ru-RU"/>
              </w:rPr>
              <w:pict>
                <v:shape id="_x0000_s1038" type="#_x0000_t32" style="position:absolute;left:0;text-align:left;margin-left:226.15pt;margin-top:50.2pt;width:0;height:14.25pt;z-index:251652096" o:connectortype="straight"/>
              </w:pict>
            </w:r>
            <w:r>
              <w:t>столовая</w:t>
            </w:r>
          </w:p>
        </w:tc>
      </w:tr>
    </w:tbl>
    <w:p w:rsidR="00B6284C" w:rsidRDefault="00B6284C" w:rsidP="00D157D8">
      <w:r>
        <w:rPr>
          <w:noProof/>
          <w:lang w:eastAsia="ru-RU"/>
        </w:rPr>
        <w:pict>
          <v:shape id="_x0000_s1039" type="#_x0000_t32" style="position:absolute;left:0;text-align:left;margin-left:35.55pt;margin-top:.3pt;width:534.75pt;height:.05pt;z-index:251639808;mso-position-horizontal-relative:text;mso-position-vertical-relative:text" o:connectortype="straight"/>
        </w:pict>
      </w:r>
    </w:p>
    <w:tbl>
      <w:tblPr>
        <w:tblpPr w:leftFromText="180" w:rightFromText="180" w:vertAnchor="text" w:tblpX="2408" w:tblpY="-1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1"/>
        <w:gridCol w:w="630"/>
      </w:tblGrid>
      <w:tr w:rsidR="00B6284C" w:rsidTr="0031328A">
        <w:trPr>
          <w:trHeight w:val="615"/>
        </w:trPr>
        <w:tc>
          <w:tcPr>
            <w:tcW w:w="660" w:type="dxa"/>
          </w:tcPr>
          <w:p w:rsidR="00B6284C" w:rsidRDefault="00B6284C" w:rsidP="0031328A">
            <w:r>
              <w:t>кухня</w:t>
            </w:r>
          </w:p>
        </w:tc>
        <w:tc>
          <w:tcPr>
            <w:tcW w:w="446" w:type="dxa"/>
          </w:tcPr>
          <w:p w:rsidR="00B6284C" w:rsidRPr="004422B8" w:rsidRDefault="00B6284C" w:rsidP="0031328A">
            <w:pPr>
              <w:spacing w:before="240"/>
            </w:pPr>
            <w:r>
              <w:rPr>
                <w:noProof/>
                <w:lang w:eastAsia="ru-RU"/>
              </w:rPr>
              <w:pict>
                <v:shape id="_x0000_s1040" type="#_x0000_t32" style="position:absolute;left:0;text-align:left;margin-left:29.75pt;margin-top:24pt;width:0;height:14.25pt;z-index:251650048;mso-position-horizontal-relative:text;mso-position-vertical-relative:text" o:connectortype="straight"/>
              </w:pict>
            </w:r>
            <w:r>
              <w:rPr>
                <w:sz w:val="24"/>
              </w:rPr>
              <w:t>П/О</w:t>
            </w:r>
          </w:p>
        </w:tc>
      </w:tr>
    </w:tbl>
    <w:p w:rsidR="00B6284C" w:rsidRDefault="00B6284C" w:rsidP="00D157D8">
      <w:r>
        <w:rPr>
          <w:noProof/>
          <w:lang w:eastAsia="ru-RU"/>
        </w:rPr>
        <w:pict>
          <v:shape id="_x0000_s1041" type="#_x0000_t32" style="position:absolute;left:0;text-align:left;margin-left:-26.7pt;margin-top:35.7pt;width:617.25pt;height:0;z-index:25164697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42" type="#_x0000_t32" style="position:absolute;left:0;text-align:left;margin-left:-26.7pt;margin-top:9pt;width:11.25pt;height:0;flip:x;z-index:25165721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43" type="#_x0000_t32" style="position:absolute;left:0;text-align:left;margin-left:589.05pt;margin-top:35.7pt;width:1.5pt;height:35.55pt;z-index:25165619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44" type="#_x0000_t32" style="position:absolute;left:0;text-align:left;margin-left:4.8pt;margin-top:10.95pt;width:585.75pt;height:1.5pt;z-index:251645952;mso-position-horizontal-relative:text;mso-position-vertical-relative:text" o:connectortype="straight"/>
        </w:pict>
      </w:r>
    </w:p>
    <w:p w:rsidR="00B6284C" w:rsidRDefault="00B6284C" w:rsidP="00D157D8">
      <w:r>
        <w:t xml:space="preserve">                                                                     Дорога</w:t>
      </w:r>
    </w:p>
    <w:p w:rsidR="00B6284C" w:rsidRDefault="00B6284C" w:rsidP="00D157D8"/>
    <w:p w:rsidR="00B6284C" w:rsidRDefault="00B6284C" w:rsidP="00D157D8">
      <w:pPr>
        <w:tabs>
          <w:tab w:val="left" w:pos="3975"/>
        </w:tabs>
      </w:pPr>
      <w:r>
        <w:tab/>
      </w:r>
    </w:p>
    <w:p w:rsidR="00B6284C" w:rsidRDefault="00B6284C" w:rsidP="00D157D8">
      <w:pPr>
        <w:tabs>
          <w:tab w:val="left" w:pos="3975"/>
        </w:tabs>
      </w:pPr>
    </w:p>
    <w:p w:rsidR="00B6284C" w:rsidRDefault="00B6284C" w:rsidP="00954EE3">
      <w:pPr>
        <w:spacing w:line="360" w:lineRule="auto"/>
        <w:rPr>
          <w:sz w:val="24"/>
          <w:szCs w:val="24"/>
        </w:rPr>
      </w:pPr>
    </w:p>
    <w:p w:rsidR="00B6284C" w:rsidRDefault="00B6284C" w:rsidP="003B6599">
      <w:pPr>
        <w:shd w:val="clear" w:color="auto" w:fill="FFFFFF"/>
        <w:spacing w:before="100" w:beforeAutospacing="1" w:after="100" w:afterAutospacing="1"/>
        <w:rPr>
          <w:sz w:val="24"/>
          <w:szCs w:val="24"/>
        </w:rPr>
      </w:pPr>
    </w:p>
    <w:p w:rsidR="00B6284C" w:rsidRPr="0031328A" w:rsidRDefault="00B6284C" w:rsidP="00053438">
      <w:pPr>
        <w:jc w:val="right"/>
        <w:rPr>
          <w:b/>
          <w:sz w:val="24"/>
        </w:rPr>
      </w:pPr>
      <w:r w:rsidRPr="0031328A">
        <w:rPr>
          <w:b/>
          <w:sz w:val="24"/>
        </w:rPr>
        <w:t xml:space="preserve">Приложение№ </w:t>
      </w:r>
      <w:r>
        <w:rPr>
          <w:b/>
          <w:sz w:val="24"/>
        </w:rPr>
        <w:t>2</w:t>
      </w:r>
    </w:p>
    <w:p w:rsidR="00B6284C" w:rsidRPr="0031328A" w:rsidRDefault="00B6284C" w:rsidP="00053438">
      <w:pPr>
        <w:jc w:val="right"/>
        <w:rPr>
          <w:b/>
          <w:sz w:val="24"/>
        </w:rPr>
      </w:pPr>
      <w:r w:rsidRPr="0031328A">
        <w:rPr>
          <w:b/>
          <w:sz w:val="24"/>
        </w:rPr>
        <w:t>к паспорту безопасности</w:t>
      </w:r>
    </w:p>
    <w:p w:rsidR="00B6284C" w:rsidRPr="0031328A" w:rsidRDefault="00B6284C" w:rsidP="00053438">
      <w:pPr>
        <w:jc w:val="center"/>
        <w:rPr>
          <w:b/>
          <w:sz w:val="36"/>
        </w:rPr>
      </w:pPr>
    </w:p>
    <w:p w:rsidR="00B6284C" w:rsidRPr="0031328A" w:rsidRDefault="00B6284C" w:rsidP="00053438">
      <w:pPr>
        <w:jc w:val="center"/>
        <w:rPr>
          <w:b/>
          <w:sz w:val="32"/>
        </w:rPr>
      </w:pPr>
      <w:r w:rsidRPr="0031328A">
        <w:rPr>
          <w:b/>
          <w:sz w:val="32"/>
        </w:rPr>
        <w:t xml:space="preserve">План </w:t>
      </w:r>
      <w:r>
        <w:rPr>
          <w:b/>
          <w:sz w:val="32"/>
        </w:rPr>
        <w:t xml:space="preserve">схема охраны  </w:t>
      </w:r>
      <w:r w:rsidRPr="0031328A">
        <w:rPr>
          <w:b/>
          <w:sz w:val="32"/>
        </w:rPr>
        <w:t>ГКОУ РД «Буденовская ООШ  Ахвахского района»</w:t>
      </w:r>
    </w:p>
    <w:p w:rsidR="00B6284C" w:rsidRPr="0031328A" w:rsidRDefault="00B6284C" w:rsidP="00053438">
      <w:pPr>
        <w:jc w:val="center"/>
        <w:rPr>
          <w:b/>
          <w:sz w:val="32"/>
        </w:rPr>
      </w:pPr>
      <w:r w:rsidRPr="0031328A">
        <w:rPr>
          <w:b/>
          <w:sz w:val="32"/>
        </w:rPr>
        <w:t xml:space="preserve">с </w:t>
      </w:r>
      <w:r>
        <w:rPr>
          <w:b/>
          <w:sz w:val="32"/>
        </w:rPr>
        <w:t>указанием контрольно – пропускных пунктов</w:t>
      </w:r>
    </w:p>
    <w:p w:rsidR="00B6284C" w:rsidRDefault="00B6284C" w:rsidP="00053438"/>
    <w:p w:rsidR="00B6284C" w:rsidRDefault="00B6284C" w:rsidP="00053438">
      <w:r>
        <w:rPr>
          <w:noProof/>
          <w:lang w:eastAsia="ru-RU"/>
        </w:rPr>
        <w:pict>
          <v:shape id="_x0000_s1045" type="#_x0000_t32" style="position:absolute;left:0;text-align:left;margin-left:589.05pt;margin-top:8.4pt;width:1.5pt;height:341.7pt;z-index:251663360" o:connectortype="straight"/>
        </w:pict>
      </w:r>
      <w:r>
        <w:rPr>
          <w:noProof/>
          <w:lang w:eastAsia="ru-RU"/>
        </w:rPr>
        <w:pict>
          <v:shape id="_x0000_s1046" type="#_x0000_t32" style="position:absolute;left:0;text-align:left;margin-left:4.8pt;margin-top:3.95pt;width:67.5pt;height:344.2pt;flip:y;z-index:251667456" o:connectortype="straight"/>
        </w:pict>
      </w:r>
      <w:r>
        <w:rPr>
          <w:noProof/>
          <w:lang w:eastAsia="ru-RU"/>
        </w:rPr>
        <w:pict>
          <v:shape id="_x0000_s1047" type="#_x0000_t32" style="position:absolute;left:0;text-align:left;margin-left:-15.45pt;margin-top:3.95pt;width:70.5pt;height:344.2pt;flip:y;z-index:251668480" o:connectortype="straight"/>
        </w:pict>
      </w:r>
      <w:r>
        <w:rPr>
          <w:noProof/>
          <w:lang w:eastAsia="ru-RU"/>
        </w:rPr>
        <w:pict>
          <v:shape id="_x0000_s1048" type="#_x0000_t32" style="position:absolute;left:0;text-align:left;margin-left:611.55pt;margin-top:8.4pt;width:.75pt;height:402pt;z-index:251664384" o:connectortype="straight"/>
        </w:pict>
      </w:r>
    </w:p>
    <w:p w:rsidR="00B6284C" w:rsidRDefault="00B6284C" w:rsidP="00053438">
      <w:pPr>
        <w:tabs>
          <w:tab w:val="left" w:pos="12710"/>
        </w:tabs>
        <w:jc w:val="right"/>
      </w:pPr>
      <w:r>
        <w:rPr>
          <w:noProof/>
          <w:lang w:eastAsia="ru-RU"/>
        </w:rPr>
        <w:pict>
          <v:shape id="_x0000_s1049" type="#_x0000_t32" style="position:absolute;left:0;text-align:left;margin-left:570.3pt;margin-top:6.15pt;width:0;height:279.05pt;z-index:251661312" o:connectortype="straight"/>
        </w:pict>
      </w:r>
      <w:r>
        <w:rPr>
          <w:noProof/>
          <w:lang w:eastAsia="ru-RU"/>
        </w:rPr>
        <w:pict>
          <v:shape id="_x0000_s1050" type="#_x0000_t32" style="position:absolute;left:0;text-align:left;margin-left:90.3pt;margin-top:6.15pt;width:0;height:100.55pt;z-index:251658240" o:connectortype="straight"/>
        </w:pict>
      </w:r>
      <w:r>
        <w:rPr>
          <w:noProof/>
          <w:lang w:eastAsia="ru-RU"/>
        </w:rPr>
        <w:pict>
          <v:shape id="_x0000_s1051" type="#_x0000_t32" style="position:absolute;left:0;text-align:left;margin-left:90.3pt;margin-top:6.15pt;width:480pt;height:.05pt;z-index:251660288" o:connectortype="straight"/>
        </w:pict>
      </w:r>
      <w:r>
        <w:tab/>
        <w:t>условные</w:t>
      </w:r>
    </w:p>
    <w:p w:rsidR="00B6284C" w:rsidRDefault="00B6284C" w:rsidP="00053438">
      <w:pPr>
        <w:tabs>
          <w:tab w:val="left" w:pos="12710"/>
        </w:tabs>
        <w:jc w:val="right"/>
      </w:pPr>
      <w:r>
        <w:t>обозначения:</w:t>
      </w:r>
    </w:p>
    <w:tbl>
      <w:tblPr>
        <w:tblpPr w:leftFromText="180" w:rightFromText="180" w:vertAnchor="text" w:tblpY="1"/>
        <w:tblOverlap w:val="never"/>
        <w:tblW w:w="0" w:type="auto"/>
        <w:tblInd w:w="2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89"/>
        <w:gridCol w:w="709"/>
        <w:gridCol w:w="7215"/>
      </w:tblGrid>
      <w:tr w:rsidR="00B6284C" w:rsidTr="00576717">
        <w:trPr>
          <w:gridBefore w:val="2"/>
          <w:wBefore w:w="1498" w:type="dxa"/>
          <w:trHeight w:val="2625"/>
        </w:trPr>
        <w:tc>
          <w:tcPr>
            <w:tcW w:w="7215" w:type="dxa"/>
          </w:tcPr>
          <w:p w:rsidR="00B6284C" w:rsidRDefault="00B6284C" w:rsidP="00576717">
            <w:pPr>
              <w:ind w:left="-2659" w:hanging="143"/>
            </w:pPr>
            <w:r>
              <w:rPr>
                <w:noProof/>
                <w:lang w:eastAsia="ru-RU"/>
              </w:rPr>
              <w:pict>
                <v:shape id="_x0000_s1052" type="#_x0000_t32" style="position:absolute;left:0;text-align:left;margin-left:-147.05pt;margin-top:80.75pt;width:54.75pt;height:178.5pt;flip:x;z-index:251662336" o:connectortype="straight"/>
              </w:pict>
            </w:r>
            <w:r>
              <w:t>1</w:t>
            </w:r>
          </w:p>
        </w:tc>
      </w:tr>
      <w:tr w:rsidR="00B6284C" w:rsidTr="00576717">
        <w:trPr>
          <w:gridAfter w:val="2"/>
          <w:wAfter w:w="7924" w:type="dxa"/>
          <w:trHeight w:val="420"/>
        </w:trPr>
        <w:tc>
          <w:tcPr>
            <w:tcW w:w="789" w:type="dxa"/>
          </w:tcPr>
          <w:p w:rsidR="00B6284C" w:rsidRPr="004422B8" w:rsidRDefault="00B6284C" w:rsidP="00576717">
            <w:pPr>
              <w:jc w:val="center"/>
            </w:pPr>
            <w:r>
              <w:rPr>
                <w:noProof/>
                <w:lang w:eastAsia="ru-RU"/>
              </w:rPr>
              <w:pict>
                <v:shape id="_x0000_s1053" type="#_x0000_t32" style="position:absolute;left:0;text-align:left;margin-left:455.65pt;margin-top:8.1pt;width:13.5pt;height:0;z-index:251673600;mso-position-horizontal-relative:text;mso-position-vertical-relative:text" o:connectortype="straight"/>
              </w:pict>
            </w:r>
            <w:r w:rsidRPr="004422B8">
              <w:rPr>
                <w:sz w:val="32"/>
              </w:rPr>
              <w:t>к</w:t>
            </w:r>
          </w:p>
        </w:tc>
      </w:tr>
      <w:tr w:rsidR="00B6284C" w:rsidTr="00576717">
        <w:trPr>
          <w:gridAfter w:val="2"/>
          <w:wAfter w:w="7924" w:type="dxa"/>
          <w:trHeight w:val="360"/>
        </w:trPr>
        <w:tc>
          <w:tcPr>
            <w:tcW w:w="789" w:type="dxa"/>
          </w:tcPr>
          <w:p w:rsidR="00B6284C" w:rsidRDefault="00B6284C" w:rsidP="00576717">
            <w:r>
              <w:rPr>
                <w:noProof/>
                <w:lang w:eastAsia="ru-RU"/>
              </w:rPr>
              <w:pict>
                <v:shape id="_x0000_s1054" type="#_x0000_t32" style="position:absolute;left:0;text-align:left;margin-left:455.65pt;margin-top:7.6pt;width:13.5pt;height:0;z-index:251674624;mso-position-horizontal-relative:text;mso-position-vertical-relative:text" o:connectortype="straight"/>
              </w:pict>
            </w:r>
          </w:p>
        </w:tc>
      </w:tr>
    </w:tbl>
    <w:p w:rsidR="00B6284C" w:rsidRDefault="00B6284C" w:rsidP="00053438">
      <w:pPr>
        <w:tabs>
          <w:tab w:val="center" w:pos="2167"/>
        </w:tabs>
      </w:pPr>
      <w:r>
        <w:tab/>
      </w:r>
    </w:p>
    <w:p w:rsidR="00B6284C" w:rsidRDefault="00B6284C" w:rsidP="00053438">
      <w:pPr>
        <w:tabs>
          <w:tab w:val="left" w:pos="1709"/>
        </w:tabs>
        <w:jc w:val="right"/>
      </w:pPr>
      <w:r>
        <w:tab/>
      </w:r>
    </w:p>
    <w:p w:rsidR="00B6284C" w:rsidRDefault="00B6284C" w:rsidP="00053438">
      <w:pPr>
        <w:tabs>
          <w:tab w:val="center" w:pos="2167"/>
        </w:tabs>
        <w:jc w:val="center"/>
      </w:pPr>
      <w:r>
        <w:t xml:space="preserve">                                  1 – ворота</w:t>
      </w:r>
    </w:p>
    <w:p w:rsidR="00B6284C" w:rsidRDefault="00B6284C" w:rsidP="00053438">
      <w:pPr>
        <w:tabs>
          <w:tab w:val="center" w:pos="2167"/>
        </w:tabs>
        <w:jc w:val="right"/>
      </w:pPr>
      <w:r>
        <w:t>2,3, - калитка</w:t>
      </w:r>
    </w:p>
    <w:p w:rsidR="00B6284C" w:rsidRDefault="00B6284C" w:rsidP="00053438">
      <w:pPr>
        <w:tabs>
          <w:tab w:val="center" w:pos="2167"/>
        </w:tabs>
        <w:jc w:val="right"/>
      </w:pPr>
      <w:r>
        <w:t xml:space="preserve">        4 - сторожка</w:t>
      </w:r>
      <w:r>
        <w:tab/>
      </w:r>
      <w:r>
        <w:br w:type="textWrapping" w:clear="all"/>
      </w:r>
    </w:p>
    <w:p w:rsidR="00B6284C" w:rsidRDefault="00B6284C" w:rsidP="00053438"/>
    <w:p w:rsidR="00B6284C" w:rsidRPr="00330901" w:rsidRDefault="00B6284C" w:rsidP="00053438">
      <w:pPr>
        <w:tabs>
          <w:tab w:val="left" w:pos="4118"/>
        </w:tabs>
      </w:pPr>
      <w:r>
        <w:tab/>
      </w:r>
    </w:p>
    <w:tbl>
      <w:tblPr>
        <w:tblW w:w="0" w:type="auto"/>
        <w:tblInd w:w="1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8"/>
      </w:tblGrid>
      <w:tr w:rsidR="00B6284C" w:rsidTr="00576717">
        <w:trPr>
          <w:cantSplit/>
          <w:trHeight w:val="1134"/>
        </w:trPr>
        <w:tc>
          <w:tcPr>
            <w:tcW w:w="671" w:type="dxa"/>
          </w:tcPr>
          <w:p w:rsidR="00B6284C" w:rsidRDefault="00B6284C" w:rsidP="00576717">
            <w:r>
              <w:rPr>
                <w:noProof/>
                <w:lang w:eastAsia="ru-RU"/>
              </w:rPr>
              <w:pict>
                <v:shape id="_x0000_s1055" type="#_x0000_t32" style="position:absolute;left:0;text-align:left;margin-left:157.15pt;margin-top:50.2pt;width:0;height:14.25pt;z-index:251670528" o:connectortype="straight"/>
              </w:pict>
            </w:r>
            <w:r>
              <w:rPr>
                <w:noProof/>
                <w:lang w:eastAsia="ru-RU"/>
              </w:rPr>
              <w:pict>
                <v:shape id="_x0000_s1056" type="#_x0000_t32" style="position:absolute;left:0;text-align:left;margin-left:257.65pt;margin-top:50.2pt;width:0;height:14.25pt;z-index:251672576" o:connectortype="straight"/>
              </w:pict>
            </w:r>
            <w:r>
              <w:rPr>
                <w:noProof/>
                <w:lang w:eastAsia="ru-RU"/>
              </w:rPr>
              <w:pict>
                <v:shape id="_x0000_s1057" type="#_x0000_t32" style="position:absolute;left:0;text-align:left;margin-left:226.15pt;margin-top:50.2pt;width:0;height:14.25pt;z-index:251671552" o:connectortype="straight"/>
              </w:pict>
            </w:r>
            <w:r>
              <w:t>столовая</w:t>
            </w:r>
          </w:p>
        </w:tc>
      </w:tr>
    </w:tbl>
    <w:p w:rsidR="00B6284C" w:rsidRDefault="00B6284C" w:rsidP="00053438">
      <w:r>
        <w:rPr>
          <w:noProof/>
          <w:lang w:eastAsia="ru-RU"/>
        </w:rPr>
        <w:pict>
          <v:shape id="_x0000_s1058" type="#_x0000_t32" style="position:absolute;left:0;text-align:left;margin-left:35.55pt;margin-top:.3pt;width:534.75pt;height:.05pt;z-index:251659264;mso-position-horizontal-relative:text;mso-position-vertical-relative:text" o:connectortype="straight"/>
        </w:pict>
      </w:r>
    </w:p>
    <w:tbl>
      <w:tblPr>
        <w:tblpPr w:leftFromText="180" w:rightFromText="180" w:vertAnchor="text" w:tblpX="2408" w:tblpY="-1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1"/>
        <w:gridCol w:w="630"/>
      </w:tblGrid>
      <w:tr w:rsidR="00B6284C" w:rsidTr="00576717">
        <w:trPr>
          <w:trHeight w:val="615"/>
        </w:trPr>
        <w:tc>
          <w:tcPr>
            <w:tcW w:w="660" w:type="dxa"/>
          </w:tcPr>
          <w:p w:rsidR="00B6284C" w:rsidRDefault="00B6284C" w:rsidP="00576717">
            <w:r>
              <w:t>кухня</w:t>
            </w:r>
          </w:p>
        </w:tc>
        <w:tc>
          <w:tcPr>
            <w:tcW w:w="446" w:type="dxa"/>
          </w:tcPr>
          <w:p w:rsidR="00B6284C" w:rsidRPr="004422B8" w:rsidRDefault="00B6284C" w:rsidP="00576717">
            <w:pPr>
              <w:spacing w:before="240"/>
            </w:pPr>
            <w:r>
              <w:rPr>
                <w:noProof/>
                <w:lang w:eastAsia="ru-RU"/>
              </w:rPr>
              <w:pict>
                <v:shape id="_x0000_s1059" type="#_x0000_t32" style="position:absolute;left:0;text-align:left;margin-left:29.75pt;margin-top:24pt;width:0;height:14.25pt;z-index:251669504;mso-position-horizontal-relative:text;mso-position-vertical-relative:text" o:connectortype="straight"/>
              </w:pict>
            </w:r>
            <w:r>
              <w:rPr>
                <w:sz w:val="24"/>
              </w:rPr>
              <w:t>П/О</w:t>
            </w:r>
          </w:p>
        </w:tc>
      </w:tr>
    </w:tbl>
    <w:p w:rsidR="00B6284C" w:rsidRDefault="00B6284C" w:rsidP="00053438">
      <w:r>
        <w:rPr>
          <w:noProof/>
          <w:lang w:eastAsia="ru-RU"/>
        </w:rPr>
        <w:pict>
          <v:shape id="_x0000_s1060" type="#_x0000_t32" style="position:absolute;left:0;text-align:left;margin-left:-26.7pt;margin-top:35.7pt;width:617.25pt;height:0;z-index:25166643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61" type="#_x0000_t32" style="position:absolute;left:0;text-align:left;margin-left:-26.7pt;margin-top:9pt;width:11.25pt;height:0;flip:x;z-index:25167667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62" type="#_x0000_t32" style="position:absolute;left:0;text-align:left;margin-left:589.05pt;margin-top:35.7pt;width:1.5pt;height:35.55pt;z-index:25167564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63" type="#_x0000_t32" style="position:absolute;left:0;text-align:left;margin-left:4.8pt;margin-top:10.95pt;width:585.75pt;height:1.5pt;z-index:251665408;mso-position-horizontal-relative:text;mso-position-vertical-relative:text" o:connectortype="straight"/>
        </w:pict>
      </w:r>
    </w:p>
    <w:p w:rsidR="00B6284C" w:rsidRDefault="00B6284C" w:rsidP="00053438">
      <w:r>
        <w:t xml:space="preserve">                                                                     Дорога</w:t>
      </w:r>
    </w:p>
    <w:p w:rsidR="00B6284C" w:rsidRDefault="00B6284C" w:rsidP="00053438"/>
    <w:p w:rsidR="00B6284C" w:rsidRDefault="00B6284C" w:rsidP="00053438">
      <w:pPr>
        <w:tabs>
          <w:tab w:val="left" w:pos="3975"/>
        </w:tabs>
      </w:pPr>
      <w:r>
        <w:tab/>
      </w:r>
    </w:p>
    <w:p w:rsidR="00B6284C" w:rsidRDefault="00B6284C" w:rsidP="00053438">
      <w:pPr>
        <w:tabs>
          <w:tab w:val="left" w:pos="3975"/>
        </w:tabs>
      </w:pPr>
    </w:p>
    <w:p w:rsidR="00B6284C" w:rsidRDefault="00B6284C" w:rsidP="00053438">
      <w:pPr>
        <w:spacing w:line="360" w:lineRule="auto"/>
        <w:rPr>
          <w:sz w:val="24"/>
          <w:szCs w:val="24"/>
        </w:rPr>
      </w:pPr>
    </w:p>
    <w:p w:rsidR="00B6284C" w:rsidRDefault="00B6284C" w:rsidP="003B6599">
      <w:pPr>
        <w:shd w:val="clear" w:color="auto" w:fill="FFFFFF"/>
        <w:spacing w:before="100" w:beforeAutospacing="1" w:after="100" w:afterAutospacing="1"/>
        <w:rPr>
          <w:sz w:val="24"/>
          <w:szCs w:val="24"/>
        </w:rPr>
        <w:sectPr w:rsidR="00B6284C" w:rsidSect="0031328A">
          <w:pgSz w:w="16838" w:h="11906" w:orient="landscape"/>
          <w:pgMar w:top="426" w:right="425" w:bottom="284" w:left="1134" w:header="709" w:footer="709" w:gutter="0"/>
          <w:cols w:space="708"/>
          <w:docGrid w:linePitch="360"/>
        </w:sectPr>
      </w:pPr>
    </w:p>
    <w:p w:rsidR="00B6284C" w:rsidRDefault="00B6284C" w:rsidP="00D157D8">
      <w:pPr>
        <w:shd w:val="clear" w:color="auto" w:fill="FFFFFF"/>
        <w:spacing w:before="100" w:beforeAutospacing="1" w:after="100" w:afterAutospacing="1"/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t>УТВЕРЖДАЮ</w:t>
      </w:r>
    </w:p>
    <w:p w:rsidR="00B6284C" w:rsidRPr="00B16BB9" w:rsidRDefault="00B6284C" w:rsidP="00CC68E3">
      <w:pPr>
        <w:shd w:val="clear" w:color="auto" w:fill="FFFFFF"/>
        <w:jc w:val="right"/>
        <w:rPr>
          <w:b/>
          <w:bCs/>
          <w:lang w:eastAsia="ru-RU"/>
        </w:rPr>
      </w:pPr>
      <w:r w:rsidRPr="00B16BB9">
        <w:rPr>
          <w:b/>
          <w:bCs/>
          <w:lang w:eastAsia="ru-RU"/>
        </w:rPr>
        <w:t>Директор ГКОУ РД</w:t>
      </w:r>
    </w:p>
    <w:p w:rsidR="00B6284C" w:rsidRDefault="00B6284C" w:rsidP="00CC68E3">
      <w:pPr>
        <w:shd w:val="clear" w:color="auto" w:fill="FFFFFF"/>
        <w:jc w:val="right"/>
        <w:rPr>
          <w:b/>
          <w:bCs/>
          <w:lang w:eastAsia="ru-RU"/>
        </w:rPr>
      </w:pPr>
      <w:r w:rsidRPr="00B16BB9">
        <w:rPr>
          <w:b/>
          <w:bCs/>
          <w:lang w:eastAsia="ru-RU"/>
        </w:rPr>
        <w:t xml:space="preserve"> «</w:t>
      </w:r>
      <w:r>
        <w:rPr>
          <w:b/>
          <w:bCs/>
          <w:lang w:eastAsia="ru-RU"/>
        </w:rPr>
        <w:t xml:space="preserve"> Буденовская О</w:t>
      </w:r>
      <w:r w:rsidRPr="00B16BB9">
        <w:rPr>
          <w:b/>
          <w:bCs/>
          <w:lang w:eastAsia="ru-RU"/>
        </w:rPr>
        <w:t xml:space="preserve">ОШ </w:t>
      </w:r>
    </w:p>
    <w:p w:rsidR="00B6284C" w:rsidRPr="00B16BB9" w:rsidRDefault="00B6284C" w:rsidP="00CC68E3">
      <w:pPr>
        <w:shd w:val="clear" w:color="auto" w:fill="FFFFFF"/>
        <w:jc w:val="right"/>
        <w:rPr>
          <w:b/>
          <w:bCs/>
          <w:lang w:eastAsia="ru-RU"/>
        </w:rPr>
      </w:pPr>
      <w:r w:rsidRPr="00B16BB9">
        <w:rPr>
          <w:b/>
          <w:bCs/>
          <w:lang w:eastAsia="ru-RU"/>
        </w:rPr>
        <w:t>Ахвахского района»</w:t>
      </w:r>
    </w:p>
    <w:p w:rsidR="00B6284C" w:rsidRDefault="00B6284C" w:rsidP="00CC68E3">
      <w:pPr>
        <w:shd w:val="clear" w:color="auto" w:fill="FFFFFF"/>
        <w:rPr>
          <w:b/>
          <w:bCs/>
          <w:lang w:eastAsia="ru-RU"/>
        </w:rPr>
      </w:pPr>
    </w:p>
    <w:p w:rsidR="00B6284C" w:rsidRDefault="00B6284C" w:rsidP="00CC68E3">
      <w:pPr>
        <w:shd w:val="clear" w:color="auto" w:fill="FFFFFF"/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                                                                      _____________М.Д.Гаджиев</w:t>
      </w:r>
    </w:p>
    <w:p w:rsidR="00B6284C" w:rsidRPr="00B16BB9" w:rsidRDefault="00B6284C" w:rsidP="00CC68E3">
      <w:pPr>
        <w:shd w:val="clear" w:color="auto" w:fill="FFFFFF"/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t>«24» мая 2018 г. №26</w:t>
      </w:r>
    </w:p>
    <w:p w:rsidR="00B6284C" w:rsidRDefault="00B6284C" w:rsidP="00CC68E3">
      <w:pPr>
        <w:shd w:val="clear" w:color="auto" w:fill="FFFFFF"/>
        <w:spacing w:before="100" w:beforeAutospacing="1" w:after="100" w:afterAutospacing="1"/>
        <w:rPr>
          <w:b/>
          <w:bCs/>
          <w:lang w:eastAsia="ru-RU"/>
        </w:rPr>
      </w:pPr>
    </w:p>
    <w:p w:rsidR="00B6284C" w:rsidRDefault="00B6284C" w:rsidP="00CC68E3">
      <w:pPr>
        <w:shd w:val="clear" w:color="auto" w:fill="FFFFFF"/>
        <w:spacing w:before="100" w:beforeAutospacing="1" w:after="100" w:afterAutospacing="1"/>
        <w:jc w:val="center"/>
        <w:rPr>
          <w:b/>
          <w:bCs/>
          <w:lang w:eastAsia="ru-RU"/>
        </w:rPr>
      </w:pPr>
      <w:r w:rsidRPr="00414ECA">
        <w:rPr>
          <w:b/>
          <w:bCs/>
          <w:lang w:eastAsia="ru-RU"/>
        </w:rPr>
        <w:t>План</w:t>
      </w:r>
    </w:p>
    <w:p w:rsidR="00B6284C" w:rsidRPr="00B16BB9" w:rsidRDefault="00B6284C" w:rsidP="00CC68E3">
      <w:pPr>
        <w:shd w:val="clear" w:color="auto" w:fill="FFFFFF"/>
        <w:jc w:val="center"/>
        <w:rPr>
          <w:b/>
          <w:bCs/>
          <w:i/>
          <w:lang w:eastAsia="ru-RU"/>
        </w:rPr>
      </w:pPr>
      <w:r w:rsidRPr="00B16BB9">
        <w:rPr>
          <w:b/>
          <w:i/>
          <w:sz w:val="24"/>
          <w:szCs w:val="24"/>
        </w:rPr>
        <w:t xml:space="preserve">мероприятий по антитеррористической защищенности </w:t>
      </w:r>
      <w:r w:rsidRPr="00B16BB9">
        <w:rPr>
          <w:b/>
          <w:bCs/>
          <w:i/>
          <w:sz w:val="24"/>
          <w:szCs w:val="24"/>
          <w:lang w:eastAsia="ru-RU"/>
        </w:rPr>
        <w:t xml:space="preserve">ГКОУ </w:t>
      </w:r>
      <w:r>
        <w:rPr>
          <w:b/>
          <w:bCs/>
          <w:i/>
          <w:sz w:val="24"/>
          <w:szCs w:val="24"/>
          <w:lang w:eastAsia="ru-RU"/>
        </w:rPr>
        <w:t>РД« Буденовская О</w:t>
      </w:r>
      <w:r w:rsidRPr="00B16BB9">
        <w:rPr>
          <w:b/>
          <w:bCs/>
          <w:i/>
          <w:sz w:val="24"/>
          <w:szCs w:val="24"/>
          <w:lang w:eastAsia="ru-RU"/>
        </w:rPr>
        <w:t>ОШ Ахвахского района»</w:t>
      </w:r>
      <w:r w:rsidRPr="00B16BB9">
        <w:rPr>
          <w:b/>
          <w:i/>
          <w:sz w:val="24"/>
          <w:szCs w:val="24"/>
        </w:rPr>
        <w:t>, предусматривающий реализацию утвержденных конкретных требований антитеррористической защищенности</w:t>
      </w:r>
      <w:r>
        <w:rPr>
          <w:b/>
          <w:i/>
          <w:sz w:val="24"/>
          <w:szCs w:val="24"/>
        </w:rPr>
        <w:t>.</w:t>
      </w:r>
    </w:p>
    <w:p w:rsidR="00B6284C" w:rsidRPr="00415256" w:rsidRDefault="00B6284C" w:rsidP="00CC68E3">
      <w:pPr>
        <w:shd w:val="clear" w:color="auto" w:fill="FFFFFF"/>
        <w:jc w:val="center"/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01"/>
        <w:gridCol w:w="9"/>
        <w:gridCol w:w="5135"/>
        <w:gridCol w:w="1856"/>
        <w:gridCol w:w="1884"/>
      </w:tblGrid>
      <w:tr w:rsidR="00B6284C" w:rsidRPr="00414ECA" w:rsidTr="00706647"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414ECA">
              <w:rPr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B6284C" w:rsidRPr="00414ECA" w:rsidRDefault="00B6284C" w:rsidP="00706647">
            <w:pPr>
              <w:rPr>
                <w:sz w:val="24"/>
                <w:szCs w:val="24"/>
                <w:lang w:eastAsia="ru-RU"/>
              </w:rPr>
            </w:pPr>
            <w:r w:rsidRPr="00414ECA">
              <w:rPr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414ECA">
              <w:rPr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414ECA">
              <w:rPr>
                <w:b/>
                <w:bCs/>
                <w:sz w:val="24"/>
                <w:szCs w:val="24"/>
                <w:lang w:eastAsia="ru-RU"/>
              </w:rPr>
              <w:t>Сроки</w:t>
            </w:r>
          </w:p>
          <w:p w:rsidR="00B6284C" w:rsidRPr="00414ECA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414ECA">
              <w:rPr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6284C" w:rsidRPr="00414ECA" w:rsidTr="00706647">
        <w:tc>
          <w:tcPr>
            <w:tcW w:w="93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2D7F87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2D7F87">
              <w:rPr>
                <w:b/>
                <w:bCs/>
                <w:sz w:val="24"/>
                <w:szCs w:val="24"/>
                <w:lang w:eastAsia="ru-RU"/>
              </w:rPr>
              <w:t>I.Работа с персоналом</w:t>
            </w:r>
          </w:p>
        </w:tc>
      </w:tr>
      <w:tr w:rsidR="00B6284C" w:rsidRPr="00414ECA" w:rsidTr="00706647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6284C" w:rsidRPr="002E435A" w:rsidRDefault="00B6284C" w:rsidP="00706647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eastAsia="ru-RU"/>
              </w:rPr>
            </w:pPr>
            <w:r w:rsidRPr="002E435A">
              <w:rPr>
                <w:bCs/>
                <w:sz w:val="24"/>
                <w:szCs w:val="24"/>
                <w:lang w:eastAsia="ru-RU"/>
              </w:rPr>
              <w:t>1.</w:t>
            </w:r>
            <w:r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6284C" w:rsidRPr="002E435A" w:rsidRDefault="00B6284C" w:rsidP="00706647">
            <w:pPr>
              <w:rPr>
                <w:rFonts w:ascii="Verdana" w:hAnsi="Verdana"/>
                <w:sz w:val="24"/>
                <w:szCs w:val="24"/>
                <w:lang w:eastAsia="ru-RU"/>
              </w:rPr>
            </w:pPr>
            <w:r w:rsidRPr="002E435A">
              <w:rPr>
                <w:sz w:val="24"/>
                <w:szCs w:val="24"/>
                <w:lang w:eastAsia="ru-RU"/>
              </w:rPr>
              <w:t>Проведение совещания по вопросу усиления бдительности антитеррористической защищенности учреждения, осуществлению контрольно-пропускного режима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B6284C" w:rsidRPr="002E435A" w:rsidRDefault="00B6284C" w:rsidP="00E17DF5">
            <w:pPr>
              <w:jc w:val="center"/>
              <w:rPr>
                <w:rFonts w:ascii="Verdana" w:hAnsi="Verdana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2E435A">
              <w:rPr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284C" w:rsidRPr="002E435A" w:rsidRDefault="00B6284C" w:rsidP="00706647">
            <w:pPr>
              <w:jc w:val="center"/>
              <w:rPr>
                <w:rFonts w:ascii="Verdana" w:hAnsi="Verdana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директор школы.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Теоретические занятия по ознакомлению</w:t>
            </w:r>
            <w:r w:rsidRPr="00414ECA">
              <w:rPr>
                <w:sz w:val="24"/>
                <w:szCs w:val="24"/>
                <w:lang w:eastAsia="ru-RU"/>
              </w:rPr>
              <w:t xml:space="preserve"> с</w:t>
            </w:r>
            <w:r>
              <w:rPr>
                <w:sz w:val="24"/>
                <w:szCs w:val="24"/>
                <w:lang w:eastAsia="ru-RU"/>
              </w:rPr>
              <w:t xml:space="preserve">о статьями </w:t>
            </w:r>
            <w:r w:rsidRPr="00414ECA">
              <w:rPr>
                <w:sz w:val="24"/>
                <w:szCs w:val="24"/>
                <w:lang w:eastAsia="ru-RU"/>
              </w:rPr>
              <w:t>2, 3,5,9 Закона РФ «О борьбе с терроризмом»</w:t>
            </w:r>
            <w:r>
              <w:rPr>
                <w:sz w:val="24"/>
                <w:szCs w:val="24"/>
                <w:lang w:eastAsia="ru-RU"/>
              </w:rPr>
              <w:t xml:space="preserve"> и</w:t>
            </w:r>
            <w:r w:rsidRPr="00414ECA">
              <w:rPr>
                <w:sz w:val="24"/>
                <w:szCs w:val="24"/>
                <w:lang w:eastAsia="ru-RU"/>
              </w:rPr>
              <w:t xml:space="preserve"> с</w:t>
            </w:r>
            <w:r>
              <w:rPr>
                <w:sz w:val="24"/>
                <w:szCs w:val="24"/>
                <w:lang w:eastAsia="ru-RU"/>
              </w:rPr>
              <w:t xml:space="preserve">о статьями </w:t>
            </w:r>
            <w:r w:rsidRPr="00414ECA">
              <w:rPr>
                <w:sz w:val="24"/>
                <w:szCs w:val="24"/>
                <w:lang w:eastAsia="ru-RU"/>
              </w:rPr>
              <w:t>205, 206, 207, 208, 277, 218, 222, 226 У</w:t>
            </w:r>
            <w:r>
              <w:rPr>
                <w:sz w:val="24"/>
                <w:szCs w:val="24"/>
                <w:lang w:eastAsia="ru-RU"/>
              </w:rPr>
              <w:t xml:space="preserve">К </w:t>
            </w:r>
            <w:r w:rsidRPr="00414ECA">
              <w:rPr>
                <w:sz w:val="24"/>
                <w:szCs w:val="24"/>
                <w:lang w:eastAsia="ru-RU"/>
              </w:rPr>
              <w:t>РФ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октябрь </w:t>
            </w:r>
          </w:p>
          <w:p w:rsidR="00B6284C" w:rsidRPr="00414ECA" w:rsidRDefault="00B6284C" w:rsidP="00E17DF5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 ОБЖ</w:t>
            </w:r>
          </w:p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физкультуры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1.3</w:t>
            </w:r>
            <w:r w:rsidRPr="00414ECA">
              <w:rPr>
                <w:sz w:val="24"/>
                <w:szCs w:val="24"/>
                <w:lang w:eastAsia="ru-RU"/>
              </w:rPr>
              <w:t>​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29" w:after="29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Организация внешней безопасности (наличие замков на подвальном и складских помещениях, воротах, исправность звонка сигнализации, дежурство сторожа в ночное время, выходные и праздничные дни)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14ECA">
              <w:rPr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Гаджиев Т.М.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1.4</w:t>
            </w:r>
            <w:r w:rsidRPr="00414ECA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учитель ОБЖ </w:t>
            </w:r>
          </w:p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Кураев Р.Ш.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1.5</w:t>
            </w:r>
            <w:r w:rsidRPr="00414ECA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Инструктаж по действиям при обнаружении </w:t>
            </w:r>
            <w:r>
              <w:rPr>
                <w:sz w:val="24"/>
                <w:szCs w:val="24"/>
                <w:lang w:eastAsia="ru-RU"/>
              </w:rPr>
              <w:t xml:space="preserve">на территории школы бесхозных предметов ипредметов, </w:t>
            </w:r>
            <w:r w:rsidRPr="00414ECA">
              <w:rPr>
                <w:sz w:val="24"/>
                <w:szCs w:val="24"/>
                <w:lang w:eastAsia="ru-RU"/>
              </w:rPr>
              <w:t>похож</w:t>
            </w:r>
            <w:r>
              <w:rPr>
                <w:sz w:val="24"/>
                <w:szCs w:val="24"/>
                <w:lang w:eastAsia="ru-RU"/>
              </w:rPr>
              <w:t>их</w:t>
            </w:r>
            <w:r w:rsidRPr="00414ECA">
              <w:rPr>
                <w:sz w:val="24"/>
                <w:szCs w:val="24"/>
                <w:lang w:eastAsia="ru-RU"/>
              </w:rPr>
              <w:t xml:space="preserve"> на взрывное устройство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 ОБЖ </w:t>
            </w:r>
          </w:p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Кураев Р.Ш.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1.6</w:t>
            </w:r>
            <w:r w:rsidRPr="00414ECA">
              <w:rPr>
                <w:sz w:val="24"/>
                <w:szCs w:val="24"/>
                <w:lang w:eastAsia="ru-RU"/>
              </w:rPr>
              <w:t>​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Инструктаж по действиям при поступлении угрозы </w:t>
            </w:r>
            <w:r>
              <w:rPr>
                <w:sz w:val="24"/>
                <w:szCs w:val="24"/>
                <w:lang w:eastAsia="ru-RU"/>
              </w:rPr>
              <w:t xml:space="preserve">совершения </w:t>
            </w:r>
            <w:r w:rsidRPr="00414ECA">
              <w:rPr>
                <w:sz w:val="24"/>
                <w:szCs w:val="24"/>
                <w:lang w:eastAsia="ru-RU"/>
              </w:rPr>
              <w:t>террористического акта по телефону</w:t>
            </w:r>
            <w:r>
              <w:rPr>
                <w:sz w:val="24"/>
                <w:szCs w:val="24"/>
                <w:lang w:eastAsia="ru-RU"/>
              </w:rPr>
              <w:t xml:space="preserve"> или</w:t>
            </w:r>
            <w:r w:rsidRPr="00414ECA">
              <w:rPr>
                <w:sz w:val="24"/>
                <w:szCs w:val="24"/>
                <w:lang w:eastAsia="ru-RU"/>
              </w:rPr>
              <w:t xml:space="preserve"> в письменном виде, по действиям при захвате заложников.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учитель ОБЖ</w:t>
            </w:r>
          </w:p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Кураев Р.Ш.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1.7</w:t>
            </w:r>
            <w:r w:rsidRPr="00414ECA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Осмотр помещений и территории на наличии посторонних и подозрительных предметов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:rsidR="00B6284C" w:rsidRPr="00414ECA" w:rsidRDefault="00B6284C" w:rsidP="00706647">
            <w:pPr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</w:t>
            </w:r>
            <w:r w:rsidRPr="00414ECA">
              <w:rPr>
                <w:sz w:val="24"/>
                <w:szCs w:val="24"/>
                <w:lang w:eastAsia="ru-RU"/>
              </w:rPr>
              <w:t>жедневно</w:t>
            </w:r>
            <w:r>
              <w:rPr>
                <w:sz w:val="24"/>
                <w:szCs w:val="24"/>
                <w:lang w:eastAsia="ru-RU"/>
              </w:rPr>
              <w:t>, в течение дня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Гаджиев Т.М.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1.8</w:t>
            </w:r>
            <w:r w:rsidRPr="00414ECA">
              <w:rPr>
                <w:sz w:val="24"/>
                <w:szCs w:val="24"/>
                <w:lang w:eastAsia="ru-RU"/>
              </w:rPr>
              <w:t>​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 и проведение</w:t>
            </w:r>
            <w:r w:rsidRPr="00414ECA">
              <w:rPr>
                <w:sz w:val="24"/>
                <w:szCs w:val="24"/>
                <w:lang w:eastAsia="ru-RU"/>
              </w:rPr>
              <w:t xml:space="preserve"> встреч с сотрудниками правоохранительных органов по темам: «Сущность терроризма», «Дисциплинированность и бдительность – в чем выражается их взаимосвязь?», «Как террористы и экстремисты могут использовать подростков и молодежь в своих преступных целях» и т.п.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учитель ОБЖ Кураев Р.Ш.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1.9</w:t>
            </w:r>
            <w:r w:rsidRPr="00414ECA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Проведение тренировок с </w:t>
            </w:r>
            <w:r>
              <w:rPr>
                <w:sz w:val="24"/>
                <w:szCs w:val="24"/>
                <w:lang w:eastAsia="ru-RU"/>
              </w:rPr>
              <w:t>работниками и обучающимися ГКОУ</w:t>
            </w:r>
            <w:r w:rsidRPr="00414ECA">
              <w:rPr>
                <w:sz w:val="24"/>
                <w:szCs w:val="24"/>
                <w:lang w:eastAsia="ru-RU"/>
              </w:rPr>
              <w:t xml:space="preserve"> по действиям при возникновении чрезвычайных ситуаций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E17DF5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сентябрь,</w:t>
            </w:r>
          </w:p>
          <w:p w:rsidR="00B6284C" w:rsidRPr="00414ECA" w:rsidRDefault="00B6284C" w:rsidP="00E17DF5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E647D4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E647D4">
              <w:rPr>
                <w:sz w:val="24"/>
                <w:szCs w:val="24"/>
              </w:rPr>
              <w:t>главный специалист  ГО ЧС  ПБ МО «Хасавюртовский район»</w:t>
            </w:r>
            <w:r>
              <w:rPr>
                <w:sz w:val="24"/>
                <w:szCs w:val="24"/>
              </w:rPr>
              <w:t xml:space="preserve"> (по согласованию),</w:t>
            </w:r>
            <w:r>
              <w:rPr>
                <w:sz w:val="24"/>
                <w:szCs w:val="24"/>
                <w:lang w:eastAsia="ru-RU"/>
              </w:rPr>
              <w:t xml:space="preserve">  учитель ОБЖ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1.10</w:t>
            </w:r>
            <w:r w:rsidRPr="00414ECA">
              <w:rPr>
                <w:sz w:val="24"/>
                <w:szCs w:val="24"/>
                <w:lang w:eastAsia="ru-RU"/>
              </w:rPr>
              <w:t>​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Постоянное содержание в порядке чердачных, подвальных, подсобных помещений и запасных выходов </w:t>
            </w:r>
            <w:r>
              <w:rPr>
                <w:sz w:val="24"/>
                <w:szCs w:val="24"/>
                <w:lang w:eastAsia="ru-RU"/>
              </w:rPr>
              <w:t>ГК</w:t>
            </w:r>
            <w:r w:rsidRPr="00414ECA">
              <w:rPr>
                <w:sz w:val="24"/>
                <w:szCs w:val="24"/>
                <w:lang w:eastAsia="ru-RU"/>
              </w:rPr>
              <w:t xml:space="preserve">ОУ. Проверка состояния решеток и ограждений, обеспечение контроля за освещенностью территории </w:t>
            </w:r>
            <w:r>
              <w:rPr>
                <w:sz w:val="24"/>
                <w:szCs w:val="24"/>
                <w:lang w:eastAsia="ru-RU"/>
              </w:rPr>
              <w:t>ГК</w:t>
            </w:r>
            <w:r w:rsidRPr="00414ECA">
              <w:rPr>
                <w:sz w:val="24"/>
                <w:szCs w:val="24"/>
                <w:lang w:eastAsia="ru-RU"/>
              </w:rPr>
              <w:t>ОУ в т</w:t>
            </w:r>
            <w:r>
              <w:rPr>
                <w:sz w:val="24"/>
                <w:szCs w:val="24"/>
                <w:lang w:eastAsia="ru-RU"/>
              </w:rPr>
              <w:t>ё</w:t>
            </w:r>
            <w:r w:rsidRPr="00414ECA">
              <w:rPr>
                <w:sz w:val="24"/>
                <w:szCs w:val="24"/>
                <w:lang w:eastAsia="ru-RU"/>
              </w:rPr>
              <w:t>мное время суток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14ECA">
              <w:rPr>
                <w:sz w:val="24"/>
                <w:szCs w:val="24"/>
                <w:lang w:eastAsia="ru-RU"/>
              </w:rPr>
              <w:t xml:space="preserve"> проверка наличия и исправности средств пожаротушения и т.д.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14ECA">
              <w:rPr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Директор</w:t>
            </w:r>
          </w:p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исторож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1.11</w:t>
            </w:r>
            <w:r w:rsidRPr="00414ECA">
              <w:rPr>
                <w:sz w:val="24"/>
                <w:szCs w:val="24"/>
                <w:lang w:eastAsia="ru-RU"/>
              </w:rPr>
              <w:t>​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Обеспечение контроля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 w:rsidRPr="00414ECA">
              <w:rPr>
                <w:sz w:val="24"/>
                <w:szCs w:val="24"/>
                <w:lang w:eastAsia="ru-RU"/>
              </w:rPr>
              <w:t xml:space="preserve"> за вносимыми на территорию </w:t>
            </w:r>
            <w:r>
              <w:rPr>
                <w:sz w:val="24"/>
                <w:szCs w:val="24"/>
                <w:lang w:eastAsia="ru-RU"/>
              </w:rPr>
              <w:t>ГК</w:t>
            </w:r>
            <w:r w:rsidRPr="00414ECA">
              <w:rPr>
                <w:sz w:val="24"/>
                <w:szCs w:val="24"/>
                <w:lang w:eastAsia="ru-RU"/>
              </w:rPr>
              <w:t>ОУ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14ECA">
              <w:rPr>
                <w:sz w:val="24"/>
                <w:szCs w:val="24"/>
                <w:lang w:eastAsia="ru-RU"/>
              </w:rPr>
              <w:t xml:space="preserve"> грузами и предметами ручной клади.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14ECA">
              <w:rPr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заместитель директора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1.12</w:t>
            </w:r>
            <w:r w:rsidRPr="00414ECA">
              <w:rPr>
                <w:sz w:val="24"/>
                <w:szCs w:val="24"/>
                <w:lang w:eastAsia="ru-RU"/>
              </w:rPr>
              <w:t>​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Проведение практического занятия по отработке действий </w:t>
            </w:r>
            <w:r>
              <w:rPr>
                <w:sz w:val="24"/>
                <w:szCs w:val="24"/>
                <w:lang w:eastAsia="ru-RU"/>
              </w:rPr>
              <w:t>по применению</w:t>
            </w:r>
            <w:r w:rsidRPr="00414ECA">
              <w:rPr>
                <w:sz w:val="24"/>
                <w:szCs w:val="24"/>
                <w:lang w:eastAsia="ru-RU"/>
              </w:rPr>
              <w:t xml:space="preserve"> огнетушителе</w:t>
            </w:r>
            <w:r>
              <w:rPr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2 раза год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ОБЖ </w:t>
            </w:r>
          </w:p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Кураев Р.Ш.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1.13</w:t>
            </w:r>
            <w:r w:rsidRPr="00414ECA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Взаимодействие с </w:t>
            </w:r>
            <w:r>
              <w:rPr>
                <w:sz w:val="24"/>
                <w:szCs w:val="24"/>
                <w:lang w:eastAsia="ru-RU"/>
              </w:rPr>
              <w:t>правоохранительными органами</w:t>
            </w:r>
            <w:r w:rsidRPr="00414ECA">
              <w:rPr>
                <w:sz w:val="24"/>
                <w:szCs w:val="24"/>
                <w:lang w:eastAsia="ru-RU"/>
              </w:rPr>
              <w:t xml:space="preserve">, пожарной </w:t>
            </w:r>
            <w:r>
              <w:rPr>
                <w:sz w:val="24"/>
                <w:szCs w:val="24"/>
                <w:lang w:eastAsia="ru-RU"/>
              </w:rPr>
              <w:t>службой</w:t>
            </w:r>
            <w:r w:rsidRPr="00414ECA">
              <w:rPr>
                <w:sz w:val="24"/>
                <w:szCs w:val="24"/>
                <w:lang w:eastAsia="ru-RU"/>
              </w:rPr>
              <w:t xml:space="preserve"> и </w:t>
            </w:r>
            <w:r>
              <w:rPr>
                <w:sz w:val="24"/>
                <w:szCs w:val="24"/>
                <w:lang w:eastAsia="ru-RU"/>
              </w:rPr>
              <w:t>добровольной народной дружиной</w:t>
            </w:r>
            <w:r w:rsidRPr="00414ECA">
              <w:rPr>
                <w:sz w:val="24"/>
                <w:szCs w:val="24"/>
                <w:lang w:eastAsia="ru-RU"/>
              </w:rPr>
              <w:t xml:space="preserve"> на время проведения </w:t>
            </w:r>
            <w:r>
              <w:rPr>
                <w:sz w:val="24"/>
                <w:szCs w:val="24"/>
                <w:lang w:eastAsia="ru-RU"/>
              </w:rPr>
              <w:t xml:space="preserve">спортивных и культурных массовых </w:t>
            </w:r>
            <w:r w:rsidRPr="00414ECA">
              <w:rPr>
                <w:sz w:val="24"/>
                <w:szCs w:val="24"/>
                <w:lang w:eastAsia="ru-RU"/>
              </w:rPr>
              <w:t>мероприяти</w:t>
            </w:r>
            <w:r>
              <w:rPr>
                <w:sz w:val="24"/>
                <w:szCs w:val="24"/>
                <w:lang w:eastAsia="ru-RU"/>
              </w:rPr>
              <w:t>й.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 мере проведения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1.14</w:t>
            </w:r>
            <w:r w:rsidRPr="00414ECA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80" w:after="180"/>
              <w:rPr>
                <w:sz w:val="24"/>
                <w:szCs w:val="24"/>
                <w:lang w:eastAsia="ru-RU"/>
              </w:rPr>
            </w:pPr>
            <w:r w:rsidRPr="002E435A">
              <w:rPr>
                <w:sz w:val="24"/>
                <w:szCs w:val="24"/>
                <w:lang w:eastAsia="ru-RU"/>
              </w:rPr>
              <w:t xml:space="preserve">Осуществление контрольно-пропускного режима в </w:t>
            </w:r>
            <w:r>
              <w:rPr>
                <w:sz w:val="24"/>
                <w:szCs w:val="24"/>
                <w:lang w:eastAsia="ru-RU"/>
              </w:rPr>
              <w:t>ГКОУ.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80" w:after="180"/>
              <w:jc w:val="center"/>
              <w:rPr>
                <w:sz w:val="24"/>
                <w:szCs w:val="24"/>
                <w:lang w:eastAsia="ru-RU"/>
              </w:rPr>
            </w:pPr>
            <w:r w:rsidRPr="002E435A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</w:t>
            </w:r>
            <w:r w:rsidRPr="002E435A">
              <w:rPr>
                <w:sz w:val="24"/>
                <w:szCs w:val="24"/>
                <w:lang w:eastAsia="ru-RU"/>
              </w:rPr>
              <w:t>тветственные работники</w:t>
            </w:r>
          </w:p>
        </w:tc>
      </w:tr>
      <w:tr w:rsidR="00B6284C" w:rsidRPr="00414ECA" w:rsidTr="00706647">
        <w:trPr>
          <w:trHeight w:val="636"/>
        </w:trPr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B6284C" w:rsidRPr="002E435A" w:rsidRDefault="00B6284C" w:rsidP="00706647">
            <w:pPr>
              <w:rPr>
                <w:rFonts w:ascii="Verdana" w:hAnsi="Verdana"/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sz w:val="24"/>
                <w:szCs w:val="24"/>
                <w:lang w:eastAsia="ru-RU"/>
              </w:rPr>
              <w:t xml:space="preserve">проводимой </w:t>
            </w:r>
            <w:r w:rsidRPr="00414ECA">
              <w:rPr>
                <w:sz w:val="24"/>
                <w:szCs w:val="24"/>
                <w:lang w:eastAsia="ru-RU"/>
              </w:rPr>
              <w:t xml:space="preserve">работы по антитеррористической защищенности </w:t>
            </w:r>
            <w:r>
              <w:rPr>
                <w:sz w:val="24"/>
                <w:szCs w:val="24"/>
                <w:lang w:eastAsia="ru-RU"/>
              </w:rPr>
              <w:t>ГК</w:t>
            </w:r>
            <w:r w:rsidRPr="00414ECA">
              <w:rPr>
                <w:sz w:val="24"/>
                <w:szCs w:val="24"/>
                <w:lang w:eastAsia="ru-RU"/>
              </w:rPr>
              <w:t>ОУ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B6284C" w:rsidRPr="002E435A" w:rsidRDefault="00B6284C" w:rsidP="00DC7099">
            <w:pPr>
              <w:jc w:val="center"/>
              <w:rPr>
                <w:rFonts w:ascii="Verdana" w:hAnsi="Verdana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</w:t>
            </w:r>
            <w:r w:rsidRPr="00414ECA">
              <w:rPr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B6284C" w:rsidRPr="002E435A" w:rsidRDefault="00B6284C" w:rsidP="00706647">
            <w:pPr>
              <w:jc w:val="center"/>
              <w:rPr>
                <w:rFonts w:ascii="Verdana" w:hAnsi="Verdana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B6284C" w:rsidRPr="00414ECA" w:rsidTr="00706647">
        <w:tc>
          <w:tcPr>
            <w:tcW w:w="93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7F87">
              <w:rPr>
                <w:b/>
                <w:bCs/>
                <w:sz w:val="24"/>
                <w:szCs w:val="24"/>
                <w:lang w:eastAsia="ru-RU"/>
              </w:rPr>
              <w:t>II</w:t>
            </w:r>
            <w:r>
              <w:rPr>
                <w:b/>
                <w:bCs/>
                <w:sz w:val="24"/>
                <w:szCs w:val="24"/>
                <w:lang w:eastAsia="ru-RU"/>
              </w:rPr>
              <w:t>.</w:t>
            </w:r>
            <w:r w:rsidRPr="00414ECA">
              <w:rPr>
                <w:b/>
                <w:bCs/>
                <w:lang w:eastAsia="ru-RU"/>
              </w:rPr>
              <w:t xml:space="preserve"> Работа с </w:t>
            </w:r>
            <w:r>
              <w:rPr>
                <w:b/>
                <w:bCs/>
                <w:lang w:eastAsia="ru-RU"/>
              </w:rPr>
              <w:t>обучающимися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Тематические беседы: «Как я должен поступать</w:t>
            </w:r>
            <w:r>
              <w:rPr>
                <w:sz w:val="24"/>
                <w:szCs w:val="24"/>
                <w:lang w:eastAsia="ru-RU"/>
              </w:rPr>
              <w:t xml:space="preserve"> в различных неординарных ситуациях»,</w:t>
            </w:r>
          </w:p>
          <w:p w:rsidR="00B6284C" w:rsidRPr="00414ECA" w:rsidRDefault="00B6284C" w:rsidP="0070664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«Как, при необходимости вызвать полицию»,</w:t>
            </w:r>
            <w:r w:rsidRPr="00414ECA">
              <w:rPr>
                <w:sz w:val="24"/>
                <w:szCs w:val="24"/>
                <w:lang w:eastAsia="ru-RU"/>
              </w:rPr>
              <w:t xml:space="preserve"> «Правила поведения в общественных местах и </w:t>
            </w:r>
            <w:r>
              <w:rPr>
                <w:sz w:val="24"/>
                <w:szCs w:val="24"/>
                <w:lang w:eastAsia="ru-RU"/>
              </w:rPr>
              <w:t xml:space="preserve">на </w:t>
            </w:r>
            <w:r w:rsidRPr="00414ECA">
              <w:rPr>
                <w:sz w:val="24"/>
                <w:szCs w:val="24"/>
                <w:lang w:eastAsia="ru-RU"/>
              </w:rPr>
              <w:t>транспорте»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14ECA">
              <w:rPr>
                <w:sz w:val="24"/>
                <w:szCs w:val="24"/>
                <w:lang w:eastAsia="ru-RU"/>
              </w:rPr>
              <w:t xml:space="preserve"> «</w:t>
            </w:r>
            <w:r>
              <w:rPr>
                <w:sz w:val="24"/>
                <w:szCs w:val="24"/>
                <w:lang w:eastAsia="ru-RU"/>
              </w:rPr>
              <w:t xml:space="preserve">Службы специального назначения», </w:t>
            </w:r>
            <w:r w:rsidRPr="00414ECA">
              <w:rPr>
                <w:sz w:val="24"/>
                <w:szCs w:val="24"/>
                <w:lang w:eastAsia="ru-RU"/>
              </w:rPr>
              <w:t>«Военные профессии»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классных часах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учитель ОБЖ</w:t>
            </w:r>
          </w:p>
          <w:p w:rsidR="00B6284C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B6284C" w:rsidRPr="00414ECA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и классные руководители 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Проведение тактико-практических учений по отработке эваку</w:t>
            </w:r>
            <w:r>
              <w:rPr>
                <w:sz w:val="24"/>
                <w:szCs w:val="24"/>
                <w:lang w:eastAsia="ru-RU"/>
              </w:rPr>
              <w:t>аций детей при возникновении ЧС</w:t>
            </w:r>
            <w:r w:rsidRPr="00414ECA">
              <w:rPr>
                <w:sz w:val="24"/>
                <w:szCs w:val="24"/>
                <w:lang w:eastAsia="ru-RU"/>
              </w:rPr>
              <w:t xml:space="preserve"> природного и техногенного характера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уроках ОБЖ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учитель ОБЖ 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Работа по </w:t>
            </w:r>
            <w:r>
              <w:rPr>
                <w:sz w:val="24"/>
                <w:szCs w:val="24"/>
                <w:lang w:eastAsia="ru-RU"/>
              </w:rPr>
              <w:t>наглядной агитации(</w:t>
            </w:r>
            <w:r w:rsidRPr="00414ECA">
              <w:rPr>
                <w:sz w:val="24"/>
                <w:szCs w:val="24"/>
                <w:lang w:eastAsia="ru-RU"/>
              </w:rPr>
              <w:t>плакат</w:t>
            </w:r>
            <w:r>
              <w:rPr>
                <w:sz w:val="24"/>
                <w:szCs w:val="24"/>
                <w:lang w:eastAsia="ru-RU"/>
              </w:rPr>
              <w:t>ы, баннера, буклеты и т.п.)</w:t>
            </w:r>
            <w:r w:rsidRPr="00414ECA">
              <w:rPr>
                <w:sz w:val="24"/>
                <w:szCs w:val="24"/>
                <w:lang w:eastAsia="ru-RU"/>
              </w:rPr>
              <w:t xml:space="preserve"> по действиям в </w:t>
            </w:r>
            <w:r>
              <w:rPr>
                <w:sz w:val="24"/>
                <w:szCs w:val="24"/>
                <w:lang w:eastAsia="ru-RU"/>
              </w:rPr>
              <w:t>чрезвычайных и экстремальных ситуациях и по противодействию идеологии терроризма.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в течение года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ОБЖ, </w:t>
            </w:r>
          </w:p>
          <w:p w:rsidR="00B6284C" w:rsidRPr="00414ECA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Проведение дидактических игр: «Правила поведения или как я должен поступить</w:t>
            </w:r>
            <w:r>
              <w:rPr>
                <w:sz w:val="24"/>
                <w:szCs w:val="24"/>
                <w:lang w:eastAsia="ru-RU"/>
              </w:rPr>
              <w:t xml:space="preserve"> в различных ситуациях</w:t>
            </w:r>
            <w:r w:rsidRPr="00414ECA">
              <w:rPr>
                <w:sz w:val="24"/>
                <w:szCs w:val="24"/>
                <w:lang w:eastAsia="ru-RU"/>
              </w:rPr>
              <w:t>»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уроках ОБЖ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  ОБЖ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284C" w:rsidRPr="00677055" w:rsidRDefault="00B6284C" w:rsidP="00706647">
            <w:pPr>
              <w:rPr>
                <w:rFonts w:ascii="Verdana" w:hAnsi="Verdana"/>
                <w:sz w:val="24"/>
                <w:szCs w:val="24"/>
                <w:lang w:eastAsia="ru-RU"/>
              </w:rPr>
            </w:pPr>
            <w:r w:rsidRPr="00677055">
              <w:rPr>
                <w:sz w:val="24"/>
                <w:szCs w:val="24"/>
                <w:lang w:eastAsia="ru-RU"/>
              </w:rPr>
              <w:t>Организация тренировочных занятий по эвакуации учащихся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284C" w:rsidRPr="00414ECA" w:rsidRDefault="00B6284C" w:rsidP="00706647">
            <w:pPr>
              <w:jc w:val="center"/>
              <w:rPr>
                <w:rFonts w:ascii="Verdana" w:hAnsi="Verdana"/>
                <w:sz w:val="24"/>
                <w:szCs w:val="24"/>
                <w:lang w:eastAsia="ru-RU"/>
              </w:rPr>
            </w:pPr>
            <w:r w:rsidRPr="00414ECA">
              <w:rPr>
                <w:lang w:eastAsia="ru-RU"/>
              </w:rPr>
              <w:t xml:space="preserve">1 раз в </w:t>
            </w:r>
            <w:r>
              <w:rPr>
                <w:lang w:eastAsia="ru-RU"/>
              </w:rPr>
              <w:t>полугодие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6284C" w:rsidRPr="00414ECA" w:rsidRDefault="00B6284C" w:rsidP="00706647">
            <w:pPr>
              <w:rPr>
                <w:rFonts w:ascii="Verdana" w:hAnsi="Verdana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учитель</w:t>
            </w:r>
            <w:r w:rsidRPr="00677055">
              <w:rPr>
                <w:sz w:val="24"/>
                <w:szCs w:val="24"/>
                <w:lang w:eastAsia="ru-RU"/>
              </w:rPr>
              <w:t>ОБЖ</w:t>
            </w:r>
          </w:p>
        </w:tc>
      </w:tr>
      <w:tr w:rsidR="00B6284C" w:rsidRPr="00414ECA" w:rsidTr="00706647">
        <w:tc>
          <w:tcPr>
            <w:tcW w:w="93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7F87">
              <w:rPr>
                <w:b/>
                <w:bCs/>
                <w:sz w:val="24"/>
                <w:szCs w:val="24"/>
                <w:lang w:eastAsia="ru-RU"/>
              </w:rPr>
              <w:t>III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414ECA">
              <w:rPr>
                <w:b/>
                <w:bCs/>
                <w:lang w:eastAsia="ru-RU"/>
              </w:rPr>
              <w:t xml:space="preserve"> Работа с родителями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3.1</w:t>
            </w:r>
            <w:r w:rsidRPr="00414ECA">
              <w:rPr>
                <w:sz w:val="24"/>
                <w:szCs w:val="24"/>
                <w:lang w:eastAsia="ru-RU"/>
              </w:rPr>
              <w:t>​ 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 xml:space="preserve">Проведение бесед с родителями о </w:t>
            </w:r>
            <w:r>
              <w:rPr>
                <w:sz w:val="24"/>
                <w:szCs w:val="24"/>
                <w:lang w:eastAsia="ru-RU"/>
              </w:rPr>
              <w:t>правилах внутреннего распорядка ГК</w:t>
            </w:r>
            <w:r w:rsidRPr="00414ECA">
              <w:rPr>
                <w:sz w:val="24"/>
                <w:szCs w:val="24"/>
                <w:lang w:eastAsia="ru-RU"/>
              </w:rPr>
              <w:t>ОУ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родительских собраниях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414ECA">
              <w:rPr>
                <w:sz w:val="24"/>
                <w:szCs w:val="24"/>
                <w:lang w:eastAsia="ru-RU"/>
              </w:rPr>
              <w:t>Проведение бесед с родителями</w:t>
            </w:r>
            <w:r>
              <w:rPr>
                <w:sz w:val="24"/>
                <w:szCs w:val="24"/>
                <w:lang w:eastAsia="ru-RU"/>
              </w:rPr>
              <w:t>, направленных на противодействие идеологии терроризма и экстремизма, на пропаганду воспитания гражданственности, межнациональной и межконфессиональной толерантности.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родительских собраниях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учитель  ОБЖ, </w:t>
            </w:r>
          </w:p>
          <w:p w:rsidR="00B6284C" w:rsidRPr="00414ECA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6284C" w:rsidRPr="00414ECA" w:rsidTr="00706647"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Pr="00414ECA" w:rsidRDefault="00B6284C" w:rsidP="00706647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Размещение на официальном сайте информации о деятельности ГКОУ.</w:t>
            </w: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6284C" w:rsidRDefault="00B6284C" w:rsidP="00706647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учитель информатики</w:t>
            </w:r>
          </w:p>
        </w:tc>
      </w:tr>
    </w:tbl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Default="00B6284C" w:rsidP="00CC68E3">
      <w:pPr>
        <w:rPr>
          <w:sz w:val="24"/>
          <w:szCs w:val="24"/>
        </w:rPr>
      </w:pPr>
    </w:p>
    <w:p w:rsidR="00B6284C" w:rsidRPr="0086705A" w:rsidRDefault="00B6284C" w:rsidP="00CC68E3">
      <w:pPr>
        <w:rPr>
          <w:sz w:val="24"/>
          <w:szCs w:val="24"/>
        </w:rPr>
      </w:pPr>
    </w:p>
    <w:p w:rsidR="00B6284C" w:rsidRDefault="00B6284C" w:rsidP="00045C18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6284C" w:rsidRDefault="00B6284C" w:rsidP="00045C18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6284C" w:rsidRDefault="00B6284C" w:rsidP="00045C18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6284C" w:rsidRDefault="00B6284C" w:rsidP="00045C18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6284C" w:rsidRDefault="00B6284C" w:rsidP="00045C18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6284C" w:rsidRDefault="00B6284C" w:rsidP="00045C18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6284C" w:rsidRDefault="00B6284C" w:rsidP="00045C18">
      <w:pPr>
        <w:pStyle w:val="NoSpacing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93A78">
        <w:rPr>
          <w:rFonts w:ascii="Times New Roman" w:hAnsi="Times New Roman" w:cs="Times New Roman"/>
          <w:noProof/>
        </w:rPr>
        <w:pict>
          <v:shape id="_x0000_i1028" type="#_x0000_t75" style="width:85.5pt;height:79.5pt;visibility:visible">
            <v:imagedata r:id="rId12" o:title=""/>
          </v:shape>
        </w:pict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b/>
          <w:bCs/>
          <w:sz w:val="36"/>
          <w:szCs w:val="36"/>
        </w:rPr>
        <w:t>ГКОУ «Буденовская ООШ Ахвахского района»</w:t>
      </w:r>
    </w:p>
    <w:p w:rsidR="00B6284C" w:rsidRDefault="00B6284C" w:rsidP="00045C18">
      <w:pPr>
        <w:pStyle w:val="NoSpacing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6284C" w:rsidRPr="004B40C0" w:rsidRDefault="00B6284C" w:rsidP="00045C18">
      <w:pPr>
        <w:pStyle w:val="NoSpacing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B40C0">
        <w:rPr>
          <w:rFonts w:ascii="Times New Roman" w:hAnsi="Times New Roman" w:cs="Times New Roman"/>
          <w:bCs/>
          <w:sz w:val="24"/>
          <w:szCs w:val="24"/>
        </w:rPr>
        <w:t>Хасавюртовский район, п/о Новогагатли, с.Буденовка</w:t>
      </w:r>
      <w:r>
        <w:rPr>
          <w:rFonts w:ascii="Times New Roman" w:hAnsi="Times New Roman" w:cs="Times New Roman"/>
          <w:bCs/>
          <w:sz w:val="24"/>
          <w:szCs w:val="24"/>
        </w:rPr>
        <w:t>, тел. 8 963 413 47 14</w:t>
      </w:r>
    </w:p>
    <w:tbl>
      <w:tblPr>
        <w:tblW w:w="0" w:type="auto"/>
        <w:tblInd w:w="-106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0A0"/>
      </w:tblPr>
      <w:tblGrid>
        <w:gridCol w:w="9540"/>
      </w:tblGrid>
      <w:tr w:rsidR="00B6284C" w:rsidRPr="00EF68F6" w:rsidTr="00706647">
        <w:trPr>
          <w:trHeight w:val="20"/>
        </w:trPr>
        <w:tc>
          <w:tcPr>
            <w:tcW w:w="9540" w:type="dxa"/>
            <w:tcBorders>
              <w:left w:val="nil"/>
              <w:bottom w:val="nil"/>
              <w:right w:val="nil"/>
            </w:tcBorders>
          </w:tcPr>
          <w:p w:rsidR="00B6284C" w:rsidRPr="00EF68F6" w:rsidRDefault="00B6284C" w:rsidP="00706647">
            <w:pPr>
              <w:jc w:val="center"/>
              <w:rPr>
                <w:sz w:val="2"/>
                <w:szCs w:val="2"/>
              </w:rPr>
            </w:pPr>
          </w:p>
        </w:tc>
      </w:tr>
    </w:tbl>
    <w:p w:rsidR="00B6284C" w:rsidRDefault="00B6284C" w:rsidP="00045C18">
      <w:pPr>
        <w:pStyle w:val="NoSpacing1"/>
        <w:jc w:val="both"/>
        <w:rPr>
          <w:rFonts w:ascii="Times New Roman" w:hAnsi="Times New Roman" w:cs="Times New Roman"/>
        </w:rPr>
      </w:pPr>
    </w:p>
    <w:p w:rsidR="00B6284C" w:rsidRDefault="00B6284C" w:rsidP="00045C18">
      <w:pPr>
        <w:ind w:firstLine="720"/>
        <w:jc w:val="center"/>
        <w:rPr>
          <w:b/>
          <w:bCs/>
        </w:rPr>
      </w:pPr>
      <w:r>
        <w:rPr>
          <w:b/>
          <w:bCs/>
        </w:rPr>
        <w:t>ПРИКАЗ</w:t>
      </w:r>
    </w:p>
    <w:p w:rsidR="00B6284C" w:rsidRDefault="00B6284C" w:rsidP="00045C18">
      <w:pPr>
        <w:ind w:firstLine="720"/>
        <w:rPr>
          <w:b/>
          <w:bCs/>
        </w:rPr>
      </w:pPr>
      <w:r>
        <w:rPr>
          <w:b/>
          <w:bCs/>
        </w:rPr>
        <w:t>23.04.2018.г.                                                                                  № 01</w:t>
      </w:r>
    </w:p>
    <w:p w:rsidR="00B6284C" w:rsidRDefault="00B6284C" w:rsidP="00045C18">
      <w:pPr>
        <w:ind w:firstLine="720"/>
        <w:jc w:val="center"/>
        <w:rPr>
          <w:b/>
          <w:bCs/>
        </w:rPr>
      </w:pPr>
    </w:p>
    <w:p w:rsidR="00B6284C" w:rsidRPr="009A64FA" w:rsidRDefault="00B6284C" w:rsidP="00045C18">
      <w:pPr>
        <w:pStyle w:val="NoSpacing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284C" w:rsidRDefault="00B6284C" w:rsidP="00045C18">
      <w:pPr>
        <w:jc w:val="center"/>
        <w:textAlignment w:val="top"/>
      </w:pPr>
      <w:r>
        <w:rPr>
          <w:b/>
          <w:bCs/>
        </w:rPr>
        <w:t>«Об обследовании и категорировании объекта …»</w:t>
      </w:r>
    </w:p>
    <w:p w:rsidR="00B6284C" w:rsidRDefault="00B6284C" w:rsidP="00045C18">
      <w:pPr>
        <w:spacing w:before="250" w:after="250"/>
        <w:textAlignment w:val="top"/>
      </w:pPr>
      <w:r>
        <w:tab/>
        <w:t>В соответствии с пунктом 4 части 2 статьи 5 Федерального закона «О противодействии терроризму», постановления Правительства Российской Федерации от 07 октября  2017 года № 1235 «Об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 и науки Российской Федерации, и формы паспорта безопасности этих объектов (территорий)», в целях установления требований к обеспечению антитеррористической  защищенности образовательной организации с учетом потенциальной опасности и степени угрозы совершения террористического акта на территории организации, значимости объекта и возможных последствий совершения террористического акта</w:t>
      </w:r>
    </w:p>
    <w:p w:rsidR="00B6284C" w:rsidRDefault="00B6284C" w:rsidP="00045C18">
      <w:pPr>
        <w:spacing w:before="250" w:after="250"/>
        <w:jc w:val="center"/>
        <w:textAlignment w:val="top"/>
      </w:pPr>
      <w:r>
        <w:t>ПРИКАЗЫВАЮ:</w:t>
      </w:r>
    </w:p>
    <w:p w:rsidR="00B6284C" w:rsidRDefault="00B6284C" w:rsidP="00045C18">
      <w:pPr>
        <w:spacing w:before="250" w:after="250"/>
        <w:textAlignment w:val="top"/>
      </w:pPr>
      <w:r>
        <w:rPr>
          <w:lang w:val="en-GB"/>
        </w:rPr>
        <w:t>I</w:t>
      </w:r>
      <w:r>
        <w:t>. Создать Комиссию по обследованию и категорированию ГКОУ РД «Буденовская ООШ Ахвахского района» на предмет оценки состояния защищенности   в следующем составе:</w:t>
      </w:r>
    </w:p>
    <w:p w:rsidR="00B6284C" w:rsidRDefault="00B6284C" w:rsidP="00045C18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председатель комиссии</w:t>
      </w:r>
      <w:r>
        <w:rPr>
          <w:rFonts w:ascii="Times New Roman" w:hAnsi="Times New Roman"/>
          <w:sz w:val="28"/>
          <w:szCs w:val="28"/>
        </w:rPr>
        <w:t xml:space="preserve"> -  Гаджиев М.Д. – директор школы.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   </w:t>
      </w:r>
      <w:r>
        <w:rPr>
          <w:rFonts w:ascii="Times New Roman" w:hAnsi="Times New Roman"/>
          <w:b/>
          <w:i/>
          <w:sz w:val="28"/>
          <w:szCs w:val="28"/>
        </w:rPr>
        <w:t>члены комиссии</w:t>
      </w:r>
      <w:r>
        <w:rPr>
          <w:rFonts w:ascii="Times New Roman" w:hAnsi="Times New Roman"/>
          <w:sz w:val="28"/>
          <w:szCs w:val="28"/>
        </w:rPr>
        <w:t>: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Кураев Р.Ш. –преподователь ОБЖ и физкультуры» ГКОУ РД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«Буденовская ООШ Ахвахского района»</w:t>
      </w:r>
    </w:p>
    <w:p w:rsidR="00B6284C" w:rsidRDefault="00B6284C" w:rsidP="0005094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2.ГаджиевК.Т.–зам.начальника ОНД и ПР№8 г.Хасавюрт,</w:t>
      </w:r>
    </w:p>
    <w:p w:rsidR="00B6284C" w:rsidRDefault="00B6284C" w:rsidP="0005094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Новолакскому,Казбековскому,Хасавюртовскому районам</w:t>
      </w:r>
    </w:p>
    <w:p w:rsidR="00B6284C" w:rsidRDefault="00B6284C" w:rsidP="0099128D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УНД и ПР ГУ МЧС РФ по РД.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Закаряев Ш.М. –инспектор ГООО ПОО МОВО по г.Хасавюрт – филиал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ФГКУ «УВО ВНГ Росии по Республике Дагестан»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4.Гайдаров А.А. – сотрудник отдела в г.Хасавюрт УФСБ РФ по РД. 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Магомедов М.М.– зам. директора ГКУ РД «ЦОДОУ ЗОЖ»</w:t>
      </w: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6284C" w:rsidRDefault="00B6284C" w:rsidP="00045C1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GB"/>
        </w:rPr>
        <w:t>II</w:t>
      </w:r>
      <w:r>
        <w:rPr>
          <w:rFonts w:ascii="Times New Roman" w:hAnsi="Times New Roman"/>
          <w:sz w:val="28"/>
          <w:szCs w:val="28"/>
        </w:rPr>
        <w:t>. Комиссия в ходе своей работы:</w:t>
      </w:r>
    </w:p>
    <w:p w:rsidR="00B6284C" w:rsidRDefault="00B6284C" w:rsidP="00045C18">
      <w:pPr>
        <w:ind w:left="360"/>
      </w:pPr>
      <w:r>
        <w:t>-  проводит обследование образовательной организации, в том числе территории (далее – объекта (территории) на предмет состояния ее антитеррористической защищенности;</w:t>
      </w:r>
    </w:p>
    <w:p w:rsidR="00B6284C" w:rsidRDefault="00B6284C" w:rsidP="00045C18">
      <w:pPr>
        <w:ind w:left="360"/>
      </w:pPr>
      <w:r>
        <w:t>- изучает конструктивные и технические характеристики объекта (территории), организацию его функционирования, действующие меры по обеспечению безопасного функционирования объекта (территории);</w:t>
      </w:r>
    </w:p>
    <w:p w:rsidR="00B6284C" w:rsidRDefault="00B6284C" w:rsidP="00045C18">
      <w:pPr>
        <w:ind w:left="360"/>
      </w:pPr>
      <w:r>
        <w:t>- определяет степень угрозы совершения террористического акта на территории ГКОУ РД «Буденовская ООШ Ахвахского района»  и возможные последствия его совершения;</w:t>
      </w:r>
    </w:p>
    <w:p w:rsidR="00B6284C" w:rsidRDefault="00B6284C" w:rsidP="00045C18">
      <w:pPr>
        <w:ind w:left="360"/>
      </w:pPr>
      <w:r>
        <w:t>- выявляет потенциально опасные участки объекта (территории), совершение террористического акта на которых может привести к возникновению чрезвычайных ситуаций с опасными социально-экономическими последствиями, и (или) уязвимые места и критические элементы объекта (территории), совершение террористического акта на которых может привести к прекращению функционирования объекта (территории) в целом, его повреждению или аварии на нем;</w:t>
      </w:r>
    </w:p>
    <w:p w:rsidR="00B6284C" w:rsidRDefault="00B6284C" w:rsidP="00045C18">
      <w:pPr>
        <w:ind w:left="360"/>
      </w:pPr>
      <w:r>
        <w:t>-  определяет категорию объекта (территории) или подтверждает (изменяет) ранее присвоенную категорию;</w:t>
      </w:r>
    </w:p>
    <w:p w:rsidR="00B6284C" w:rsidRDefault="00B6284C" w:rsidP="00045C18">
      <w:pPr>
        <w:ind w:left="360"/>
      </w:pPr>
      <w:r>
        <w:t xml:space="preserve">- определяет необходимые мероприятия по обеспечению антитеррористической защищенности объекта (территории) с учетом категории объекта (территории), а также сроки осуществления указанных мероприятий с учетом объема планируемых работ и источников финансирования. </w:t>
      </w:r>
    </w:p>
    <w:p w:rsidR="00B6284C" w:rsidRDefault="00B6284C" w:rsidP="00045C1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работы Комиссии предоставить не позднее 31 мая  2018 г. с оформлением акта обследования и категорирования образовательной организации.</w:t>
      </w:r>
    </w:p>
    <w:p w:rsidR="00B6284C" w:rsidRDefault="00B6284C" w:rsidP="00045C1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Паспорт безопасности учреждения до 01.06.2018г.</w:t>
      </w:r>
    </w:p>
    <w:p w:rsidR="00B6284C" w:rsidRDefault="00B6284C" w:rsidP="00045C1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исполнением данного приказа оставляю за собой.</w:t>
      </w:r>
    </w:p>
    <w:p w:rsidR="00B6284C" w:rsidRDefault="00B6284C" w:rsidP="00045C18">
      <w:pPr>
        <w:pStyle w:val="1"/>
        <w:ind w:left="1068"/>
        <w:jc w:val="both"/>
        <w:rPr>
          <w:rFonts w:ascii="Times New Roman" w:hAnsi="Times New Roman"/>
          <w:sz w:val="28"/>
          <w:szCs w:val="28"/>
        </w:rPr>
      </w:pPr>
    </w:p>
    <w:p w:rsidR="00B6284C" w:rsidRDefault="00B6284C" w:rsidP="00045C18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B6284C" w:rsidRDefault="00B6284C" w:rsidP="00045C18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</w:t>
      </w:r>
      <w:r>
        <w:rPr>
          <w:rFonts w:ascii="Times New Roman" w:hAnsi="Times New Roman"/>
          <w:sz w:val="28"/>
          <w:szCs w:val="28"/>
        </w:rPr>
        <w:tab/>
        <w:t xml:space="preserve"> __________________   </w:t>
      </w:r>
      <w:r>
        <w:rPr>
          <w:rFonts w:ascii="Times New Roman" w:hAnsi="Times New Roman"/>
          <w:sz w:val="28"/>
          <w:szCs w:val="28"/>
        </w:rPr>
        <w:tab/>
        <w:t>М.Д.Гаджиев</w:t>
      </w:r>
    </w:p>
    <w:p w:rsidR="00B6284C" w:rsidRDefault="00B6284C" w:rsidP="00045C18">
      <w:pPr>
        <w:ind w:right="4252"/>
        <w:rPr>
          <w:b/>
        </w:rPr>
      </w:pPr>
    </w:p>
    <w:p w:rsidR="00B6284C" w:rsidRDefault="00B6284C" w:rsidP="00045C18">
      <w:pPr>
        <w:ind w:right="4252"/>
        <w:rPr>
          <w:b/>
        </w:rPr>
      </w:pPr>
    </w:p>
    <w:p w:rsidR="00B6284C" w:rsidRDefault="00B6284C" w:rsidP="00045C18">
      <w:pPr>
        <w:shd w:val="clear" w:color="auto" w:fill="FFFFFF"/>
      </w:pPr>
      <w:r>
        <w:t>С приказом ознакомлены:</w:t>
      </w:r>
      <w:r>
        <w:tab/>
      </w:r>
      <w:r>
        <w:tab/>
        <w:t>___________________Р.Ш.Кураев</w:t>
      </w:r>
    </w:p>
    <w:p w:rsidR="00B6284C" w:rsidRDefault="00B6284C" w:rsidP="00045C18">
      <w:pPr>
        <w:shd w:val="clear" w:color="auto" w:fill="FFFFFF"/>
      </w:pPr>
      <w:r>
        <w:tab/>
      </w:r>
      <w:r>
        <w:tab/>
      </w:r>
      <w:r>
        <w:tab/>
      </w:r>
      <w:r>
        <w:tab/>
      </w:r>
      <w:r>
        <w:tab/>
      </w:r>
      <w:r>
        <w:tab/>
        <w:t>___________________ К.Т.Гаджиев</w:t>
      </w:r>
    </w:p>
    <w:p w:rsidR="00B6284C" w:rsidRDefault="00B6284C" w:rsidP="00045C18">
      <w:pPr>
        <w:shd w:val="clear" w:color="auto" w:fill="FFFFFF"/>
        <w:jc w:val="center"/>
      </w:pPr>
      <w:r>
        <w:t xml:space="preserve">          ___________________Ш.М.Закаряев</w:t>
      </w:r>
    </w:p>
    <w:p w:rsidR="00B6284C" w:rsidRDefault="00B6284C" w:rsidP="00045C18">
      <w:pPr>
        <w:shd w:val="clear" w:color="auto" w:fill="FFFFFF"/>
      </w:pPr>
      <w:r>
        <w:tab/>
      </w:r>
      <w:r>
        <w:tab/>
      </w:r>
      <w:r>
        <w:tab/>
      </w:r>
      <w:r>
        <w:tab/>
      </w:r>
      <w:r>
        <w:tab/>
      </w:r>
      <w:r>
        <w:tab/>
        <w:t>___________________  А.А.Гайдаров</w:t>
      </w:r>
    </w:p>
    <w:p w:rsidR="00B6284C" w:rsidRDefault="00B6284C" w:rsidP="00045C18">
      <w:pPr>
        <w:tabs>
          <w:tab w:val="left" w:pos="4320"/>
        </w:tabs>
        <w:ind w:right="-143"/>
        <w:rPr>
          <w:b/>
        </w:rPr>
      </w:pPr>
      <w:r>
        <w:rPr>
          <w:b/>
        </w:rPr>
        <w:tab/>
        <w:t xml:space="preserve">__________________ </w:t>
      </w:r>
      <w:r>
        <w:t>М.М.Магомедов</w:t>
      </w:r>
    </w:p>
    <w:p w:rsidR="00B6284C" w:rsidRDefault="00B6284C" w:rsidP="00045C18">
      <w:pPr>
        <w:ind w:right="4252"/>
        <w:rPr>
          <w:b/>
        </w:rPr>
      </w:pPr>
    </w:p>
    <w:p w:rsidR="00B6284C" w:rsidRDefault="00B6284C" w:rsidP="00045C18"/>
    <w:p w:rsidR="00B6284C" w:rsidRDefault="00B6284C" w:rsidP="00045C18">
      <w:pPr>
        <w:ind w:firstLine="567"/>
        <w:rPr>
          <w:bCs/>
        </w:rPr>
      </w:pPr>
    </w:p>
    <w:p w:rsidR="00B6284C" w:rsidRDefault="00B6284C" w:rsidP="00045C18">
      <w:pPr>
        <w:ind w:right="-5"/>
        <w:rPr>
          <w:b/>
          <w:bCs/>
        </w:rPr>
      </w:pPr>
    </w:p>
    <w:p w:rsidR="00B6284C" w:rsidRPr="00496115" w:rsidRDefault="00B6284C" w:rsidP="00954EE3">
      <w:pPr>
        <w:spacing w:line="360" w:lineRule="auto"/>
        <w:rPr>
          <w:sz w:val="24"/>
          <w:szCs w:val="24"/>
        </w:rPr>
      </w:pPr>
    </w:p>
    <w:sectPr w:rsidR="00B6284C" w:rsidRPr="00496115" w:rsidSect="00D157D8">
      <w:pgSz w:w="11906" w:h="16838"/>
      <w:pgMar w:top="425" w:right="28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84C" w:rsidRDefault="00B6284C" w:rsidP="00496115">
      <w:r>
        <w:separator/>
      </w:r>
    </w:p>
  </w:endnote>
  <w:endnote w:type="continuationSeparator" w:id="0">
    <w:p w:rsidR="00B6284C" w:rsidRDefault="00B6284C" w:rsidP="00496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84C" w:rsidRDefault="00B6284C" w:rsidP="00496115">
      <w:r>
        <w:separator/>
      </w:r>
    </w:p>
  </w:footnote>
  <w:footnote w:type="continuationSeparator" w:id="0">
    <w:p w:rsidR="00B6284C" w:rsidRDefault="00B6284C" w:rsidP="004961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6383"/>
    <w:multiLevelType w:val="hybridMultilevel"/>
    <w:tmpl w:val="D3B6AC80"/>
    <w:lvl w:ilvl="0" w:tplc="287A1CA6">
      <w:start w:val="1"/>
      <w:numFmt w:val="bullet"/>
      <w:lvlText w:val=""/>
      <w:lvlJc w:val="left"/>
      <w:pPr>
        <w:ind w:left="14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B927C8"/>
    <w:multiLevelType w:val="hybridMultilevel"/>
    <w:tmpl w:val="5624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4EE07DA"/>
    <w:multiLevelType w:val="hybridMultilevel"/>
    <w:tmpl w:val="782CCBCC"/>
    <w:lvl w:ilvl="0" w:tplc="B2888CC0">
      <w:start w:val="3"/>
      <w:numFmt w:val="upperRoman"/>
      <w:lvlText w:val="%1."/>
      <w:lvlJc w:val="left"/>
      <w:pPr>
        <w:ind w:left="795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5913021"/>
    <w:multiLevelType w:val="hybridMultilevel"/>
    <w:tmpl w:val="DD9C26D0"/>
    <w:lvl w:ilvl="0" w:tplc="90489D2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7E347322"/>
    <w:multiLevelType w:val="hybridMultilevel"/>
    <w:tmpl w:val="8C7AA416"/>
    <w:lvl w:ilvl="0" w:tplc="890C3966">
      <w:start w:val="2018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6115"/>
    <w:rsid w:val="00011910"/>
    <w:rsid w:val="00013A60"/>
    <w:rsid w:val="00033220"/>
    <w:rsid w:val="00045C18"/>
    <w:rsid w:val="00050946"/>
    <w:rsid w:val="00053438"/>
    <w:rsid w:val="00070B15"/>
    <w:rsid w:val="000813BD"/>
    <w:rsid w:val="000B069E"/>
    <w:rsid w:val="000B670F"/>
    <w:rsid w:val="000C6C27"/>
    <w:rsid w:val="000D120D"/>
    <w:rsid w:val="000D39D2"/>
    <w:rsid w:val="000E3538"/>
    <w:rsid w:val="000F2A1F"/>
    <w:rsid w:val="000F4A2F"/>
    <w:rsid w:val="00124314"/>
    <w:rsid w:val="001247B3"/>
    <w:rsid w:val="001314C1"/>
    <w:rsid w:val="00134582"/>
    <w:rsid w:val="001446E0"/>
    <w:rsid w:val="001520C7"/>
    <w:rsid w:val="00165C72"/>
    <w:rsid w:val="00174642"/>
    <w:rsid w:val="00176349"/>
    <w:rsid w:val="0017697F"/>
    <w:rsid w:val="001A5113"/>
    <w:rsid w:val="001B35F8"/>
    <w:rsid w:val="001B569D"/>
    <w:rsid w:val="001F0141"/>
    <w:rsid w:val="002029FB"/>
    <w:rsid w:val="0021070E"/>
    <w:rsid w:val="00226EC2"/>
    <w:rsid w:val="00240FB5"/>
    <w:rsid w:val="0028612D"/>
    <w:rsid w:val="002A17E3"/>
    <w:rsid w:val="002A3D0D"/>
    <w:rsid w:val="002A7F1D"/>
    <w:rsid w:val="002B61F5"/>
    <w:rsid w:val="002D6E16"/>
    <w:rsid w:val="002D7F87"/>
    <w:rsid w:val="002E435A"/>
    <w:rsid w:val="0031328A"/>
    <w:rsid w:val="00317CDD"/>
    <w:rsid w:val="00330901"/>
    <w:rsid w:val="00335C7C"/>
    <w:rsid w:val="003367A1"/>
    <w:rsid w:val="00351ED5"/>
    <w:rsid w:val="003629F1"/>
    <w:rsid w:val="00377153"/>
    <w:rsid w:val="003876C0"/>
    <w:rsid w:val="003A0F31"/>
    <w:rsid w:val="003B2E64"/>
    <w:rsid w:val="003B6599"/>
    <w:rsid w:val="003C1BE2"/>
    <w:rsid w:val="003C34F5"/>
    <w:rsid w:val="003D65EB"/>
    <w:rsid w:val="003F3F78"/>
    <w:rsid w:val="00407600"/>
    <w:rsid w:val="0041116A"/>
    <w:rsid w:val="00414ECA"/>
    <w:rsid w:val="00415256"/>
    <w:rsid w:val="004378C2"/>
    <w:rsid w:val="004422B8"/>
    <w:rsid w:val="00451433"/>
    <w:rsid w:val="004526E6"/>
    <w:rsid w:val="0045460A"/>
    <w:rsid w:val="00460C61"/>
    <w:rsid w:val="00464813"/>
    <w:rsid w:val="00482E73"/>
    <w:rsid w:val="00493A78"/>
    <w:rsid w:val="004947DE"/>
    <w:rsid w:val="00496115"/>
    <w:rsid w:val="004966D0"/>
    <w:rsid w:val="004975EB"/>
    <w:rsid w:val="004B40C0"/>
    <w:rsid w:val="004E59F2"/>
    <w:rsid w:val="005010E6"/>
    <w:rsid w:val="005020E9"/>
    <w:rsid w:val="00502F7C"/>
    <w:rsid w:val="00512F41"/>
    <w:rsid w:val="00527EFC"/>
    <w:rsid w:val="005361D9"/>
    <w:rsid w:val="00565B12"/>
    <w:rsid w:val="00576717"/>
    <w:rsid w:val="005905C5"/>
    <w:rsid w:val="005912FF"/>
    <w:rsid w:val="00596793"/>
    <w:rsid w:val="005A45C7"/>
    <w:rsid w:val="005B3F47"/>
    <w:rsid w:val="005D2E99"/>
    <w:rsid w:val="005D78C7"/>
    <w:rsid w:val="005E1B3C"/>
    <w:rsid w:val="006041F9"/>
    <w:rsid w:val="006165A1"/>
    <w:rsid w:val="00634317"/>
    <w:rsid w:val="00666119"/>
    <w:rsid w:val="0067135F"/>
    <w:rsid w:val="006759F3"/>
    <w:rsid w:val="00677055"/>
    <w:rsid w:val="00682E30"/>
    <w:rsid w:val="006B002F"/>
    <w:rsid w:val="006D49DB"/>
    <w:rsid w:val="006E00F2"/>
    <w:rsid w:val="006E572F"/>
    <w:rsid w:val="00706647"/>
    <w:rsid w:val="007109DE"/>
    <w:rsid w:val="00720892"/>
    <w:rsid w:val="0072199B"/>
    <w:rsid w:val="007234A1"/>
    <w:rsid w:val="0072529A"/>
    <w:rsid w:val="00731408"/>
    <w:rsid w:val="00735C97"/>
    <w:rsid w:val="0074421F"/>
    <w:rsid w:val="00766010"/>
    <w:rsid w:val="0078461C"/>
    <w:rsid w:val="007862E2"/>
    <w:rsid w:val="00792B15"/>
    <w:rsid w:val="007A507C"/>
    <w:rsid w:val="007B6BA6"/>
    <w:rsid w:val="007C699E"/>
    <w:rsid w:val="007E68A2"/>
    <w:rsid w:val="00820113"/>
    <w:rsid w:val="008269F2"/>
    <w:rsid w:val="0083303E"/>
    <w:rsid w:val="0085301F"/>
    <w:rsid w:val="00862563"/>
    <w:rsid w:val="0086705A"/>
    <w:rsid w:val="0089796F"/>
    <w:rsid w:val="008A26D6"/>
    <w:rsid w:val="008A2D45"/>
    <w:rsid w:val="008D1C06"/>
    <w:rsid w:val="008E6337"/>
    <w:rsid w:val="008F2845"/>
    <w:rsid w:val="00902F85"/>
    <w:rsid w:val="009045B6"/>
    <w:rsid w:val="00917D5F"/>
    <w:rsid w:val="00921CB4"/>
    <w:rsid w:val="00927CE2"/>
    <w:rsid w:val="009324A7"/>
    <w:rsid w:val="0094063A"/>
    <w:rsid w:val="009512A0"/>
    <w:rsid w:val="00954EE3"/>
    <w:rsid w:val="00956B6B"/>
    <w:rsid w:val="0095799D"/>
    <w:rsid w:val="0099128D"/>
    <w:rsid w:val="00992777"/>
    <w:rsid w:val="00992F2A"/>
    <w:rsid w:val="009A347F"/>
    <w:rsid w:val="009A64FA"/>
    <w:rsid w:val="009B487C"/>
    <w:rsid w:val="009B7FB7"/>
    <w:rsid w:val="009D6DF6"/>
    <w:rsid w:val="009F35F3"/>
    <w:rsid w:val="00A1114A"/>
    <w:rsid w:val="00A2135E"/>
    <w:rsid w:val="00A234A0"/>
    <w:rsid w:val="00A3131B"/>
    <w:rsid w:val="00A3278F"/>
    <w:rsid w:val="00A45511"/>
    <w:rsid w:val="00A46EEA"/>
    <w:rsid w:val="00A50675"/>
    <w:rsid w:val="00A76AF8"/>
    <w:rsid w:val="00A833FE"/>
    <w:rsid w:val="00A86146"/>
    <w:rsid w:val="00A90FDD"/>
    <w:rsid w:val="00A96D3C"/>
    <w:rsid w:val="00AA643D"/>
    <w:rsid w:val="00AB34B3"/>
    <w:rsid w:val="00AC683D"/>
    <w:rsid w:val="00AD21C3"/>
    <w:rsid w:val="00AF2754"/>
    <w:rsid w:val="00B03F64"/>
    <w:rsid w:val="00B10B47"/>
    <w:rsid w:val="00B12E7F"/>
    <w:rsid w:val="00B16BB9"/>
    <w:rsid w:val="00B21904"/>
    <w:rsid w:val="00B254C2"/>
    <w:rsid w:val="00B277BA"/>
    <w:rsid w:val="00B3010E"/>
    <w:rsid w:val="00B30C21"/>
    <w:rsid w:val="00B359F1"/>
    <w:rsid w:val="00B35A07"/>
    <w:rsid w:val="00B4227D"/>
    <w:rsid w:val="00B47410"/>
    <w:rsid w:val="00B6284C"/>
    <w:rsid w:val="00B649A5"/>
    <w:rsid w:val="00B95359"/>
    <w:rsid w:val="00B96A55"/>
    <w:rsid w:val="00BA71FD"/>
    <w:rsid w:val="00BB17C3"/>
    <w:rsid w:val="00BE694B"/>
    <w:rsid w:val="00C003E7"/>
    <w:rsid w:val="00C10AAD"/>
    <w:rsid w:val="00C133E5"/>
    <w:rsid w:val="00C21590"/>
    <w:rsid w:val="00C32941"/>
    <w:rsid w:val="00C407FB"/>
    <w:rsid w:val="00C44B61"/>
    <w:rsid w:val="00C44DF6"/>
    <w:rsid w:val="00C45ABF"/>
    <w:rsid w:val="00C8067A"/>
    <w:rsid w:val="00C82F83"/>
    <w:rsid w:val="00C85EA7"/>
    <w:rsid w:val="00C8755E"/>
    <w:rsid w:val="00CA142C"/>
    <w:rsid w:val="00CC2E67"/>
    <w:rsid w:val="00CC68E3"/>
    <w:rsid w:val="00CD3072"/>
    <w:rsid w:val="00CD3A28"/>
    <w:rsid w:val="00CD5D68"/>
    <w:rsid w:val="00CF4964"/>
    <w:rsid w:val="00D07998"/>
    <w:rsid w:val="00D157D8"/>
    <w:rsid w:val="00D15F44"/>
    <w:rsid w:val="00D22829"/>
    <w:rsid w:val="00D52210"/>
    <w:rsid w:val="00D5653D"/>
    <w:rsid w:val="00D6152B"/>
    <w:rsid w:val="00D61C07"/>
    <w:rsid w:val="00D94437"/>
    <w:rsid w:val="00DA7832"/>
    <w:rsid w:val="00DB2F5C"/>
    <w:rsid w:val="00DC7099"/>
    <w:rsid w:val="00DD7F36"/>
    <w:rsid w:val="00DE3A92"/>
    <w:rsid w:val="00E04CB6"/>
    <w:rsid w:val="00E11886"/>
    <w:rsid w:val="00E150C1"/>
    <w:rsid w:val="00E17DF5"/>
    <w:rsid w:val="00E31D22"/>
    <w:rsid w:val="00E358D9"/>
    <w:rsid w:val="00E41711"/>
    <w:rsid w:val="00E47766"/>
    <w:rsid w:val="00E647D4"/>
    <w:rsid w:val="00E675B4"/>
    <w:rsid w:val="00E921C9"/>
    <w:rsid w:val="00EA0009"/>
    <w:rsid w:val="00EA0144"/>
    <w:rsid w:val="00EA17A8"/>
    <w:rsid w:val="00EA7F3F"/>
    <w:rsid w:val="00EB063F"/>
    <w:rsid w:val="00EB6A0A"/>
    <w:rsid w:val="00EB6DE0"/>
    <w:rsid w:val="00EC43DA"/>
    <w:rsid w:val="00EC7987"/>
    <w:rsid w:val="00EE7895"/>
    <w:rsid w:val="00EF68F6"/>
    <w:rsid w:val="00EF7F05"/>
    <w:rsid w:val="00F072A4"/>
    <w:rsid w:val="00F241C5"/>
    <w:rsid w:val="00F44E1E"/>
    <w:rsid w:val="00F50865"/>
    <w:rsid w:val="00F54CDD"/>
    <w:rsid w:val="00F6580B"/>
    <w:rsid w:val="00F731A7"/>
    <w:rsid w:val="00F76CD2"/>
    <w:rsid w:val="00F77108"/>
    <w:rsid w:val="00F9078B"/>
    <w:rsid w:val="00FA4438"/>
    <w:rsid w:val="00FC0F9D"/>
    <w:rsid w:val="00FD1513"/>
    <w:rsid w:val="00FD440B"/>
    <w:rsid w:val="00FE45B3"/>
    <w:rsid w:val="00FF7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115"/>
    <w:pPr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496115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4961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96115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496115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720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0892"/>
    <w:rPr>
      <w:rFonts w:ascii="Tahoma" w:eastAsia="Times New Roman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99"/>
    <w:qFormat/>
    <w:rsid w:val="007234A1"/>
    <w:pPr>
      <w:spacing w:after="200" w:line="276" w:lineRule="auto"/>
      <w:ind w:left="720"/>
      <w:contextualSpacing/>
      <w:jc w:val="left"/>
    </w:pPr>
    <w:rPr>
      <w:rFonts w:ascii="Calibri" w:hAnsi="Calibri"/>
      <w:color w:val="auto"/>
      <w:sz w:val="22"/>
      <w:szCs w:val="22"/>
    </w:rPr>
  </w:style>
  <w:style w:type="table" w:styleId="TableGrid">
    <w:name w:val="Table Grid"/>
    <w:basedOn w:val="TableNormal"/>
    <w:uiPriority w:val="99"/>
    <w:rsid w:val="007234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045C18"/>
    <w:rPr>
      <w:rFonts w:cs="Calibri"/>
    </w:rPr>
  </w:style>
  <w:style w:type="paragraph" w:customStyle="1" w:styleId="1">
    <w:name w:val="Абзац списка1"/>
    <w:basedOn w:val="Normal"/>
    <w:uiPriority w:val="99"/>
    <w:semiHidden/>
    <w:rsid w:val="00045C18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color w:val="auto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96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gminobr@e-dag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dagminobr@e-da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1160</TotalTime>
  <Pages>22</Pages>
  <Words>5384</Words>
  <Characters>30689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69</cp:revision>
  <cp:lastPrinted>2018-07-18T18:06:00Z</cp:lastPrinted>
  <dcterms:created xsi:type="dcterms:W3CDTF">2018-02-07T07:35:00Z</dcterms:created>
  <dcterms:modified xsi:type="dcterms:W3CDTF">2018-11-27T16:30:00Z</dcterms:modified>
</cp:coreProperties>
</file>